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4F38AC" w:rsidRPr="004F38AC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4F38AC" w:rsidRDefault="004F38AC" w:rsidP="003D1B71">
            <w:pPr>
              <w:pStyle w:val="a7"/>
              <w:kinsoku w:val="0"/>
              <w:overflowPunct w:val="0"/>
              <w:ind w:left="-120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-577850</wp:posOffset>
                  </wp:positionH>
                  <wp:positionV relativeFrom="paragraph">
                    <wp:posOffset>-1029970</wp:posOffset>
                  </wp:positionV>
                  <wp:extent cx="4010025" cy="4010025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тор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025" cy="401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F38AC" w:rsidRDefault="004F38AC" w:rsidP="003D1B71">
            <w:pPr>
              <w:pStyle w:val="a7"/>
              <w:kinsoku w:val="0"/>
              <w:overflowPunct w:val="0"/>
              <w:ind w:left="-120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4F38AC" w:rsidRDefault="004F38AC" w:rsidP="003D1B71">
            <w:pPr>
              <w:pStyle w:val="a7"/>
              <w:kinsoku w:val="0"/>
              <w:overflowPunct w:val="0"/>
              <w:ind w:left="-120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4F38AC" w:rsidRDefault="004F38AC" w:rsidP="003D1B71">
            <w:pPr>
              <w:pStyle w:val="a7"/>
              <w:kinsoku w:val="0"/>
              <w:overflowPunct w:val="0"/>
              <w:ind w:left="-120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3D1B71" w:rsidRPr="00B22425" w:rsidRDefault="003D1B71" w:rsidP="003D1B71">
            <w:pPr>
              <w:pStyle w:val="a7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4F38AC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4F38AC" w:rsidRDefault="004F38AC" w:rsidP="004F38AC">
            <w:pPr>
              <w:pStyle w:val="af"/>
              <w:jc w:val="right"/>
              <w:rPr>
                <w:color w:val="C00000"/>
              </w:rPr>
            </w:pPr>
            <w:r w:rsidRPr="004F38AC">
              <w:rPr>
                <w:color w:val="C00000"/>
              </w:rPr>
              <w:t xml:space="preserve">Участники проекта </w:t>
            </w:r>
          </w:p>
        </w:tc>
      </w:tr>
      <w:tr w:rsidR="003D1B71" w:rsidRPr="00B22425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B22425" w:rsidRDefault="003D1B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  <w:bookmarkStart w:id="0" w:name="_GoBack" w:colFirst="3" w:colLast="4"/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4F38AC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4F38AC" w:rsidRPr="004F38AC" w:rsidRDefault="004F38AC" w:rsidP="008931A2">
            <w:pPr>
              <w:pStyle w:val="af2"/>
              <w:numPr>
                <w:ilvl w:val="0"/>
                <w:numId w:val="16"/>
              </w:numP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F38A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Департамент образования</w:t>
            </w:r>
            <w:r w:rsidRPr="004F38A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Pr="004F38A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Администрации города Сургута</w:t>
            </w:r>
            <w:r w:rsidRPr="004F38A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ab/>
            </w:r>
          </w:p>
          <w:p w:rsidR="004F38AC" w:rsidRPr="004F38AC" w:rsidRDefault="004F38AC" w:rsidP="004F38AC">
            <w:pPr>
              <w:pStyle w:val="af2"/>
              <w:numPr>
                <w:ilvl w:val="0"/>
                <w:numId w:val="16"/>
              </w:num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F38A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МБОУ гимназия им</w:t>
            </w:r>
            <w:r w:rsidRPr="004F38A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ени </w:t>
            </w:r>
            <w:r w:rsidRPr="004F38A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Ф.К.Салманова</w:t>
            </w:r>
          </w:p>
          <w:p w:rsidR="004F38AC" w:rsidRPr="004F38AC" w:rsidRDefault="004F38AC" w:rsidP="004F38AC">
            <w:pPr>
              <w:pStyle w:val="af2"/>
              <w:numPr>
                <w:ilvl w:val="0"/>
                <w:numId w:val="16"/>
              </w:numP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F38A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МБОУ гимназия «Лаборатория Салахова» </w:t>
            </w:r>
          </w:p>
          <w:p w:rsidR="004F38AC" w:rsidRPr="004F38AC" w:rsidRDefault="004F38AC" w:rsidP="004F38AC">
            <w:pPr>
              <w:pStyle w:val="af2"/>
              <w:numPr>
                <w:ilvl w:val="0"/>
                <w:numId w:val="16"/>
              </w:numP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F38A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МБОУ гимназия №2</w:t>
            </w:r>
          </w:p>
          <w:p w:rsidR="004F38AC" w:rsidRPr="004F38AC" w:rsidRDefault="004F38AC" w:rsidP="004F38AC">
            <w:pPr>
              <w:pStyle w:val="af2"/>
              <w:numPr>
                <w:ilvl w:val="0"/>
                <w:numId w:val="16"/>
              </w:numP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F38A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МБОУ лицей №3 </w:t>
            </w:r>
          </w:p>
          <w:p w:rsidR="004F38AC" w:rsidRPr="004F38AC" w:rsidRDefault="004F38AC" w:rsidP="004F38AC">
            <w:pPr>
              <w:pStyle w:val="af2"/>
              <w:numPr>
                <w:ilvl w:val="0"/>
                <w:numId w:val="16"/>
              </w:numP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F38A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МБОУ СОШ №12</w:t>
            </w:r>
          </w:p>
          <w:p w:rsidR="004F38AC" w:rsidRPr="004F38AC" w:rsidRDefault="004F38AC" w:rsidP="004F38AC">
            <w:pPr>
              <w:pStyle w:val="af2"/>
              <w:numPr>
                <w:ilvl w:val="0"/>
                <w:numId w:val="16"/>
              </w:numP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F38A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МБОУ СОШ №24 </w:t>
            </w:r>
          </w:p>
          <w:p w:rsidR="004F38AC" w:rsidRPr="004F38AC" w:rsidRDefault="004F38AC" w:rsidP="004F38AC">
            <w:pPr>
              <w:pStyle w:val="af2"/>
              <w:numPr>
                <w:ilvl w:val="0"/>
                <w:numId w:val="16"/>
              </w:numP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F38A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МБОУ СОШ №27</w:t>
            </w:r>
          </w:p>
          <w:p w:rsidR="004F38AC" w:rsidRPr="004F38AC" w:rsidRDefault="004F38AC" w:rsidP="004F38AC">
            <w:pPr>
              <w:pStyle w:val="af2"/>
              <w:numPr>
                <w:ilvl w:val="0"/>
                <w:numId w:val="16"/>
              </w:numP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F38A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МБВ(с)ОУО(с)ОШ № 1</w:t>
            </w:r>
          </w:p>
          <w:p w:rsidR="004F38AC" w:rsidRPr="004F38AC" w:rsidRDefault="004F38AC" w:rsidP="004F38AC">
            <w:pPr>
              <w:pStyle w:val="af2"/>
              <w:numPr>
                <w:ilvl w:val="0"/>
                <w:numId w:val="16"/>
              </w:numP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F38A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МБОУ СОШ №45</w:t>
            </w:r>
          </w:p>
          <w:p w:rsidR="004F38AC" w:rsidRPr="004F38AC" w:rsidRDefault="004F38AC" w:rsidP="004F38AC">
            <w:pPr>
              <w:pStyle w:val="af2"/>
              <w:numPr>
                <w:ilvl w:val="0"/>
                <w:numId w:val="16"/>
              </w:numP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F38A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МБОУ СОШ №19</w:t>
            </w:r>
          </w:p>
          <w:p w:rsidR="004F38AC" w:rsidRPr="004F38AC" w:rsidRDefault="004F38AC" w:rsidP="004F38AC">
            <w:pPr>
              <w:pStyle w:val="af2"/>
              <w:numPr>
                <w:ilvl w:val="0"/>
                <w:numId w:val="16"/>
              </w:numP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F38A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МБОУ СОШ №4 </w:t>
            </w:r>
          </w:p>
          <w:p w:rsidR="004F38AC" w:rsidRPr="004F38AC" w:rsidRDefault="004F38AC" w:rsidP="004F38AC">
            <w:pPr>
              <w:pStyle w:val="af2"/>
              <w:numPr>
                <w:ilvl w:val="0"/>
                <w:numId w:val="16"/>
              </w:numP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F38A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МБОУ СОШ №5 </w:t>
            </w:r>
          </w:p>
          <w:p w:rsidR="004F38AC" w:rsidRPr="004F38AC" w:rsidRDefault="004F38AC" w:rsidP="004F38AC">
            <w:pPr>
              <w:pStyle w:val="af2"/>
              <w:numPr>
                <w:ilvl w:val="0"/>
                <w:numId w:val="16"/>
              </w:numP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F38A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МБОУ СОШ №7</w:t>
            </w:r>
          </w:p>
          <w:p w:rsidR="004F38AC" w:rsidRPr="004F38AC" w:rsidRDefault="004F38AC" w:rsidP="004F38AC">
            <w:pPr>
              <w:pStyle w:val="af2"/>
              <w:numPr>
                <w:ilvl w:val="0"/>
                <w:numId w:val="16"/>
              </w:numP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F38A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МБОУ СОШ №8 </w:t>
            </w:r>
          </w:p>
          <w:p w:rsidR="004F38AC" w:rsidRPr="004F38AC" w:rsidRDefault="004F38AC" w:rsidP="004F38AC">
            <w:pPr>
              <w:pStyle w:val="af2"/>
              <w:numPr>
                <w:ilvl w:val="0"/>
                <w:numId w:val="16"/>
              </w:numP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F38A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МБОУ СОШ №15 </w:t>
            </w:r>
          </w:p>
          <w:p w:rsidR="004F38AC" w:rsidRPr="004F38AC" w:rsidRDefault="004F38AC" w:rsidP="004F38AC">
            <w:pPr>
              <w:pStyle w:val="af2"/>
              <w:numPr>
                <w:ilvl w:val="0"/>
                <w:numId w:val="16"/>
              </w:numP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F38A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МБОУ СОШ №20 </w:t>
            </w:r>
          </w:p>
          <w:p w:rsidR="004F38AC" w:rsidRPr="004F38AC" w:rsidRDefault="004F38AC" w:rsidP="004F38AC">
            <w:pPr>
              <w:pStyle w:val="af2"/>
              <w:numPr>
                <w:ilvl w:val="0"/>
                <w:numId w:val="16"/>
              </w:numP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F38A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МБОУ СОШ №22 </w:t>
            </w:r>
          </w:p>
          <w:p w:rsidR="004F38AC" w:rsidRPr="004F38AC" w:rsidRDefault="004F38AC" w:rsidP="004F38AC">
            <w:pPr>
              <w:pStyle w:val="af2"/>
              <w:numPr>
                <w:ilvl w:val="0"/>
                <w:numId w:val="16"/>
              </w:numP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F38A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МБОУ СОШ №29 </w:t>
            </w:r>
          </w:p>
          <w:p w:rsidR="004F38AC" w:rsidRPr="004F38AC" w:rsidRDefault="004F38AC" w:rsidP="004F38AC">
            <w:pPr>
              <w:pStyle w:val="af2"/>
              <w:numPr>
                <w:ilvl w:val="0"/>
                <w:numId w:val="16"/>
              </w:numP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F38A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МБОУ СОШ №30 </w:t>
            </w:r>
          </w:p>
          <w:p w:rsidR="004F38AC" w:rsidRPr="004F38AC" w:rsidRDefault="004F38AC" w:rsidP="004F38AC">
            <w:pPr>
              <w:pStyle w:val="af2"/>
              <w:numPr>
                <w:ilvl w:val="0"/>
                <w:numId w:val="16"/>
              </w:numP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F38A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МБОУ СОШ №32 </w:t>
            </w:r>
          </w:p>
          <w:p w:rsidR="004F38AC" w:rsidRPr="004F38AC" w:rsidRDefault="004F38AC" w:rsidP="004F38AC">
            <w:pPr>
              <w:pStyle w:val="af2"/>
              <w:numPr>
                <w:ilvl w:val="0"/>
                <w:numId w:val="16"/>
              </w:numP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F38A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МБОУ лицей №1</w:t>
            </w:r>
          </w:p>
          <w:p w:rsidR="004F38AC" w:rsidRPr="004F38AC" w:rsidRDefault="004F38AC" w:rsidP="00823A71">
            <w:pPr>
              <w:pStyle w:val="af2"/>
              <w:numPr>
                <w:ilvl w:val="0"/>
                <w:numId w:val="16"/>
              </w:numP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F38A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МБОУ Сургутский естественно-научный лицей </w:t>
            </w:r>
          </w:p>
          <w:p w:rsidR="004F38AC" w:rsidRPr="004F38AC" w:rsidRDefault="004F38AC" w:rsidP="00004153">
            <w:pPr>
              <w:pStyle w:val="af2"/>
              <w:numPr>
                <w:ilvl w:val="0"/>
                <w:numId w:val="16"/>
              </w:numP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F38A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МБОУ «Сургутская технологическая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Pr="004F38A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школа»</w:t>
            </w:r>
          </w:p>
          <w:p w:rsidR="004F38AC" w:rsidRPr="004F38AC" w:rsidRDefault="004F38AC" w:rsidP="004F38AC">
            <w:pPr>
              <w:pStyle w:val="af2"/>
              <w:numPr>
                <w:ilvl w:val="0"/>
                <w:numId w:val="16"/>
              </w:numP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F38A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МБОУ СОШ №46</w:t>
            </w:r>
            <w:r w:rsidRPr="004F38A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ab/>
            </w:r>
          </w:p>
          <w:p w:rsidR="004F38AC" w:rsidRPr="004F38AC" w:rsidRDefault="004F38AC" w:rsidP="004F38AC">
            <w:pPr>
              <w:pStyle w:val="af2"/>
              <w:numPr>
                <w:ilvl w:val="0"/>
                <w:numId w:val="16"/>
              </w:numP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F38A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МБОУ СОШ №44</w:t>
            </w:r>
            <w:r w:rsidRPr="004F38A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ab/>
            </w:r>
          </w:p>
          <w:p w:rsidR="004F38AC" w:rsidRPr="004F38AC" w:rsidRDefault="004F38AC" w:rsidP="004F38AC">
            <w:pPr>
              <w:pStyle w:val="af2"/>
              <w:numPr>
                <w:ilvl w:val="0"/>
                <w:numId w:val="16"/>
              </w:numP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F38A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МБОУ СОШ №31</w:t>
            </w:r>
            <w:r w:rsidRPr="004F38A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ab/>
            </w:r>
          </w:p>
          <w:p w:rsidR="004F38AC" w:rsidRPr="004F38AC" w:rsidRDefault="004F38AC" w:rsidP="004F38AC">
            <w:pPr>
              <w:pStyle w:val="af2"/>
              <w:numPr>
                <w:ilvl w:val="0"/>
                <w:numId w:val="16"/>
              </w:numP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F38A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МБОУ НШ «Прогимназия»</w:t>
            </w:r>
            <w:r w:rsidRPr="004F38A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ab/>
            </w:r>
          </w:p>
          <w:p w:rsidR="004F38AC" w:rsidRPr="004F38AC" w:rsidRDefault="004F38AC" w:rsidP="004F38AC">
            <w:pPr>
              <w:pStyle w:val="af2"/>
              <w:numPr>
                <w:ilvl w:val="0"/>
                <w:numId w:val="16"/>
              </w:numP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F38A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МБОУ СОШ №26</w:t>
            </w:r>
          </w:p>
          <w:p w:rsidR="004F38AC" w:rsidRPr="004F38AC" w:rsidRDefault="004F38AC" w:rsidP="004F38AC">
            <w:pPr>
              <w:pStyle w:val="af2"/>
              <w:numPr>
                <w:ilvl w:val="0"/>
                <w:numId w:val="16"/>
              </w:numP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F38A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МБОУ СОШ №1</w:t>
            </w:r>
            <w:r w:rsidRPr="004F38A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ab/>
            </w:r>
          </w:p>
          <w:p w:rsidR="004F38AC" w:rsidRPr="004F38AC" w:rsidRDefault="004F38AC" w:rsidP="004F38AC">
            <w:pPr>
              <w:pStyle w:val="af2"/>
              <w:numPr>
                <w:ilvl w:val="0"/>
                <w:numId w:val="16"/>
              </w:numP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F38A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МБОУ СОШ №18 имени В. Я. Алексеева</w:t>
            </w:r>
            <w:r w:rsidRPr="004F38A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ab/>
            </w:r>
          </w:p>
          <w:p w:rsidR="004F38AC" w:rsidRPr="004F38AC" w:rsidRDefault="004F38AC" w:rsidP="004F38AC">
            <w:pPr>
              <w:pStyle w:val="af2"/>
              <w:numPr>
                <w:ilvl w:val="0"/>
                <w:numId w:val="16"/>
              </w:numP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F38A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МБОУ СШ №9</w:t>
            </w:r>
            <w:r w:rsidRPr="004F38A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ab/>
            </w:r>
          </w:p>
          <w:p w:rsidR="004F38AC" w:rsidRPr="004F38AC" w:rsidRDefault="004F38AC" w:rsidP="004F38AC">
            <w:pPr>
              <w:pStyle w:val="af2"/>
              <w:numPr>
                <w:ilvl w:val="0"/>
                <w:numId w:val="16"/>
              </w:numP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F38A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МБОУ СОШ №10 с УИОП</w:t>
            </w:r>
            <w:r w:rsidRPr="004F38A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ab/>
            </w:r>
          </w:p>
          <w:p w:rsidR="003D1B71" w:rsidRPr="004F38AC" w:rsidRDefault="004F38AC" w:rsidP="004F38AC">
            <w:pPr>
              <w:pStyle w:val="af2"/>
              <w:numPr>
                <w:ilvl w:val="0"/>
                <w:numId w:val="16"/>
              </w:numPr>
              <w:rPr>
                <w:color w:val="auto"/>
                <w:sz w:val="24"/>
              </w:rPr>
            </w:pPr>
            <w:r w:rsidRPr="004F38A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МБОУ «Перспектива»</w:t>
            </w:r>
          </w:p>
        </w:tc>
      </w:tr>
      <w:tr w:rsidR="003D1B71" w:rsidRPr="00B22425" w:rsidTr="003D1B71">
        <w:trPr>
          <w:trHeight w:val="1164"/>
        </w:trPr>
        <w:tc>
          <w:tcPr>
            <w:tcW w:w="720" w:type="dxa"/>
          </w:tcPr>
          <w:p w:rsidR="003D1B71" w:rsidRPr="00B22425" w:rsidRDefault="003D1B71">
            <w:pPr>
              <w:pStyle w:val="a7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B22425" w:rsidRDefault="003D1B71">
            <w:pPr>
              <w:pStyle w:val="a7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222466"/>
        </w:tc>
      </w:tr>
      <w:tr w:rsidR="003D1B71" w:rsidRPr="00B22425" w:rsidTr="003D1B71">
        <w:trPr>
          <w:trHeight w:val="543"/>
        </w:trPr>
        <w:tc>
          <w:tcPr>
            <w:tcW w:w="720" w:type="dxa"/>
          </w:tcPr>
          <w:p w:rsidR="003D1B71" w:rsidRPr="00B22425" w:rsidRDefault="003D1B71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B22425" w:rsidRDefault="003D1B71" w:rsidP="006D79A8">
            <w:pPr>
              <w:pStyle w:val="af1"/>
              <w:jc w:val="center"/>
              <w:rPr>
                <w:rStyle w:val="af3"/>
                <w:b w:val="0"/>
                <w:bCs w:val="0"/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3D1B71" w:rsidRPr="00B22425" w:rsidRDefault="003D1B71" w:rsidP="00380FD1">
            <w:pPr>
              <w:pStyle w:val="af1"/>
            </w:pPr>
          </w:p>
        </w:tc>
        <w:tc>
          <w:tcPr>
            <w:tcW w:w="423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3D1B71">
        <w:trPr>
          <w:trHeight w:val="183"/>
        </w:trPr>
        <w:tc>
          <w:tcPr>
            <w:tcW w:w="720" w:type="dxa"/>
          </w:tcPr>
          <w:p w:rsidR="003D1B71" w:rsidRPr="00B22425" w:rsidRDefault="003D1B71" w:rsidP="00222466">
            <w:pPr>
              <w:pStyle w:val="af7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B22425" w:rsidRDefault="003D1B71" w:rsidP="00222466">
            <w:pPr>
              <w:pStyle w:val="af7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bookmarkEnd w:id="0"/>
      <w:tr w:rsidR="003D1B71" w:rsidRPr="00B22425" w:rsidTr="003D1B71">
        <w:trPr>
          <w:trHeight w:val="624"/>
        </w:trPr>
        <w:tc>
          <w:tcPr>
            <w:tcW w:w="720" w:type="dxa"/>
          </w:tcPr>
          <w:p w:rsidR="003D1B71" w:rsidRPr="00B22425" w:rsidRDefault="003D1B71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B22425" w:rsidRDefault="003D1B71" w:rsidP="006D79A8">
            <w:pPr>
              <w:pStyle w:val="af1"/>
              <w:jc w:val="center"/>
              <w:rPr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3D1B71" w:rsidRPr="00B22425" w:rsidRDefault="003D1B71" w:rsidP="00380FD1">
            <w:pPr>
              <w:pStyle w:val="af1"/>
            </w:pPr>
          </w:p>
        </w:tc>
        <w:tc>
          <w:tcPr>
            <w:tcW w:w="423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3D1B71">
        <w:trPr>
          <w:trHeight w:val="183"/>
        </w:trPr>
        <w:tc>
          <w:tcPr>
            <w:tcW w:w="720" w:type="dxa"/>
          </w:tcPr>
          <w:p w:rsidR="003D1B71" w:rsidRPr="00B22425" w:rsidRDefault="003D1B71" w:rsidP="00B6466C">
            <w:pPr>
              <w:pStyle w:val="af7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B22425" w:rsidRDefault="003D1B71" w:rsidP="00B6466C">
            <w:pPr>
              <w:pStyle w:val="af7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3D1B71">
        <w:trPr>
          <w:trHeight w:val="633"/>
        </w:trPr>
        <w:tc>
          <w:tcPr>
            <w:tcW w:w="720" w:type="dxa"/>
          </w:tcPr>
          <w:p w:rsidR="003D1B71" w:rsidRPr="00B22425" w:rsidRDefault="003D1B71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B22425" w:rsidRDefault="003D1B71" w:rsidP="006D79A8">
            <w:pPr>
              <w:pStyle w:val="af1"/>
              <w:jc w:val="center"/>
              <w:rPr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3D1B71" w:rsidRPr="00B22425" w:rsidRDefault="003D1B71" w:rsidP="00380FD1">
            <w:pPr>
              <w:pStyle w:val="af1"/>
            </w:pPr>
          </w:p>
        </w:tc>
        <w:tc>
          <w:tcPr>
            <w:tcW w:w="423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3D1B71">
        <w:trPr>
          <w:trHeight w:val="174"/>
        </w:trPr>
        <w:tc>
          <w:tcPr>
            <w:tcW w:w="720" w:type="dxa"/>
          </w:tcPr>
          <w:p w:rsidR="003D1B71" w:rsidRPr="00B22425" w:rsidRDefault="003D1B71" w:rsidP="00B6466C">
            <w:pPr>
              <w:pStyle w:val="af7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B22425" w:rsidRDefault="003D1B71" w:rsidP="00B6466C">
            <w:pPr>
              <w:pStyle w:val="af7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3D1B71">
        <w:trPr>
          <w:trHeight w:val="633"/>
        </w:trPr>
        <w:tc>
          <w:tcPr>
            <w:tcW w:w="720" w:type="dxa"/>
          </w:tcPr>
          <w:p w:rsidR="003D1B71" w:rsidRPr="00B22425" w:rsidRDefault="003D1B71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B22425" w:rsidRDefault="003D1B71" w:rsidP="006D79A8">
            <w:pPr>
              <w:pStyle w:val="af1"/>
              <w:jc w:val="center"/>
              <w:rPr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3D1B71" w:rsidRPr="00B22425" w:rsidRDefault="003D1B71" w:rsidP="00380FD1">
            <w:pPr>
              <w:pStyle w:val="af1"/>
            </w:pPr>
          </w:p>
        </w:tc>
        <w:tc>
          <w:tcPr>
            <w:tcW w:w="423" w:type="dxa"/>
            <w:vMerge/>
          </w:tcPr>
          <w:p w:rsidR="003D1B71" w:rsidRPr="00B22425" w:rsidRDefault="003D1B71" w:rsidP="00A14C79">
            <w:pPr>
              <w:pStyle w:val="af1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3D1B71">
        <w:trPr>
          <w:trHeight w:val="2448"/>
        </w:trPr>
        <w:tc>
          <w:tcPr>
            <w:tcW w:w="720" w:type="dxa"/>
          </w:tcPr>
          <w:p w:rsidR="003D1B71" w:rsidRPr="00B22425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B22425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423" w:type="dxa"/>
          </w:tcPr>
          <w:p w:rsidR="003D1B71" w:rsidRPr="00B22425" w:rsidRDefault="003D1B71" w:rsidP="00222466"/>
        </w:tc>
        <w:tc>
          <w:tcPr>
            <w:tcW w:w="6607" w:type="dxa"/>
            <w:vMerge/>
          </w:tcPr>
          <w:p w:rsidR="003D1B71" w:rsidRPr="00B22425" w:rsidRDefault="003D1B71" w:rsidP="00222466"/>
        </w:tc>
      </w:tr>
    </w:tbl>
    <w:p w:rsidR="007F5B63" w:rsidRPr="00B22425" w:rsidRDefault="007F5B63" w:rsidP="006D79A8">
      <w:pPr>
        <w:pStyle w:val="a7"/>
      </w:pPr>
    </w:p>
    <w:sectPr w:rsidR="007F5B63" w:rsidRPr="00B22425" w:rsidSect="00B22425">
      <w:headerReference w:type="default" r:id="rId11"/>
      <w:type w:val="continuous"/>
      <w:pgSz w:w="11906" w:h="16838" w:code="9"/>
      <w:pgMar w:top="2302" w:right="794" w:bottom="1140" w:left="1140" w:header="720" w:footer="1644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232E" w:rsidRDefault="00DB232E" w:rsidP="00590471">
      <w:r>
        <w:separator/>
      </w:r>
    </w:p>
  </w:endnote>
  <w:endnote w:type="continuationSeparator" w:id="0">
    <w:p w:rsidR="00DB232E" w:rsidRDefault="00DB232E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232E" w:rsidRDefault="00DB232E" w:rsidP="00590471">
      <w:r>
        <w:separator/>
      </w:r>
    </w:p>
  </w:footnote>
  <w:footnote w:type="continuationSeparator" w:id="0">
    <w:p w:rsidR="00DB232E" w:rsidRDefault="00DB232E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8AC" w:rsidRDefault="004F38AC" w:rsidP="00060042">
    <w:pPr>
      <w:pStyle w:val="a7"/>
      <w:rPr>
        <w:noProof/>
        <w:lang w:eastAsia="ru-RU"/>
      </w:rPr>
    </w:pPr>
  </w:p>
  <w:p w:rsidR="00590471" w:rsidRPr="00B22425" w:rsidRDefault="00310F17" w:rsidP="00060042">
    <w:pPr>
      <w:pStyle w:val="a7"/>
    </w:pPr>
    <w:r w:rsidRPr="00B22425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-1438275</wp:posOffset>
              </wp:positionH>
              <wp:positionV relativeFrom="paragraph">
                <wp:posOffset>-457200</wp:posOffset>
              </wp:positionV>
              <wp:extent cx="8495283" cy="10547991"/>
              <wp:effectExtent l="0" t="0" r="1270" b="5715"/>
              <wp:wrapNone/>
              <wp:docPr id="26" name="Группа 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495283" cy="10547991"/>
                        <a:chOff x="171449" y="-228600"/>
                        <a:chExt cx="8495283" cy="10547991"/>
                      </a:xfrm>
                    </wpg:grpSpPr>
                    <wpg:grpSp>
                      <wpg:cNvPr id="14" name="Группа 14"/>
                      <wpg:cNvGrpSpPr/>
                      <wpg:grpSpPr>
                        <a:xfrm>
                          <a:off x="171449" y="33867"/>
                          <a:ext cx="4695825" cy="4160518"/>
                          <a:chOff x="171469" y="-172467"/>
                          <a:chExt cx="4696367" cy="4368571"/>
                        </a:xfrm>
                      </wpg:grpSpPr>
                      <wps:wsp>
                        <wps:cNvPr id="1" name="Полилиния: Фигура 10"/>
                        <wps:cNvSpPr/>
                        <wps:spPr>
                          <a:xfrm rot="10800000" flipH="1">
                            <a:off x="171469" y="-172467"/>
                            <a:ext cx="4696367" cy="4368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Полилиния: Фигура 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462407" y="126897"/>
                            <a:ext cx="3728045" cy="36789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Прямоугольник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Группа 12"/>
                      <wpg:cNvGrpSpPr/>
                      <wpg:grpSpPr>
                        <a:xfrm>
                          <a:off x="2891711" y="897934"/>
                          <a:ext cx="5775021" cy="9421457"/>
                          <a:chOff x="-2523504" y="-5178670"/>
                          <a:chExt cx="4726355" cy="7711657"/>
                        </a:xfrm>
                      </wpg:grpSpPr>
                      <wps:wsp>
                        <wps:cNvPr id="6" name="Полилиния: Фигура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Полилиния: Фигура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Полилиния: Фигура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Полилиния: Фигура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Полилиния: Фигура 10"/>
                        <wps:cNvSpPr/>
                        <wps:spPr>
                          <a:xfrm rot="10800000" flipH="1" flipV="1">
                            <a:off x="-2523504" y="-5178670"/>
                            <a:ext cx="519749" cy="4836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Полилиния: Фигура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971F002" id="Группа 26" o:spid="_x0000_s1026" style="position:absolute;margin-left:-113.25pt;margin-top:-36pt;width:668.9pt;height:830.55pt;z-index:251657216" coordorigin="1714,-2286" coordsize="84952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">
              <v:group id="Группа 14" o:spid="_x0000_s1027" style="position:absolute;left:1714;top:338;width:46958;height:41605" coordorigin="1714,-1724" coordsize="46963,4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Полилиния: Фигура 10" o:spid="_x0000_s1028" style="position:absolute;left:1714;top:-1724;width:46964;height:436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553285,4344879;2531337,4356018;2532651,4356550;2735781,4231788;2664817,4247715;2558371,4260457;2553303,4247715;2627646,4241344;2735781,4231788;2920373,4215116;2916037,4216269;2918260,4215861;1596134,4191174;1671322,4209491;1703425,4211082;1792974,4252494;1833525,4260457;1836061,4261254;1845353,4252494;1880834,4262050;1916317,4270013;1986231,4285340;1987281,4284348;2068382,4297090;2107243,4303460;2146105,4306646;2225516,4309831;2333651,4308238;2338345,4308238;2348858,4302663;2372513,4295496;2396590,4295098;2413064,4297088;2417499,4308238;2455303,4308238;2443477,4324165;2436718,4332129;2414753,4341685;2374202,4341685;2321825,4338500;2208619,4335314;2124139,4328943;2049796,4319387;1975453,4308238;1862249,4292311;1774389,4265236;1775406,4264540;1723701,4249309;1678080,4230196;1625703,4214269;1571635,4196749;1596134,4191174;2590730,4157028;2564915,4160742;2386381,4169239;2445166,4176043;2460373,4172858;2565129,4161710;2582368,4158549;2751134,4133951;2663452,4146565;2693540,4147375;2736837,4139810;3071207,4130267;2796200,4199302;2935367,4170072;1308055,4098002;1502360,4176043;1571635,4196749;1624012,4214268;1676391,4230195;1722010,4249307;1711872,4257271;1684839,4252492;1588531,4219047;1541222,4201526;1493913,4182414;1431396,4161710;1377329,4139412;1335089,4118706;1308055,4098002;1387468,4058185;1480396,4102781;1468570,4109152;1360434,4059777;1387468,4058185;1044475,3949882;1159369,4010405;1183024,4035888;1128956,4008811;1088405,3984921;1044475,3949882;1245947,3909014;1245963,3909467;1251669,3915978;1252297,3913249;3713445,3804465;3707309,3804946;3605933,3873433;3506244,3924399;3435280,3964216;3396420,3980143;3355869,3996069;3306870,4019961;3269698,4040665;3215630,4061371;3159874,4080483;3144667,4094817;3121012,4102781;3061876,4112337;2985843,4134635;2916569,4155339;2840536,4176045;2745917,4198342;2612439,4219047;2609059,4223826;2544882,4238950;2546544,4239753;2617815,4222956;2619197,4219047;2752677,4198342;2847296,4176045;2923328,4155339;2992603,4134635;3068635,4112337;3127772,4102781;3087739,4125423;3088910,4125079;3131151,4101187;3154806,4093225;3156381,4092813;3166632,4082075;3222391,4062963;3276458,4042258;3313630,4021553;3362628,3997663;3403179,3981736;3430986,3970341;3445420,3961030;3516384,3921214;3616070,3870247;816089,3782439;822503,3787626;824694,3788678;3724786,3740862;3724206,3741238;3724206,3741693;3726891,3742054;3727585,3741238;3761288,3717088;3751312,3723584;3749549,3725311;3756389,3721185;678129,3636865;741943,3707689;691345,3650454;3880919,3636818;3880768,3636868;3879650,3644085;3852616,3672753;3820513,3706199;3822448,3705779;3852616,3674345;3879650,3645677;3880919,3636818;843275,3600952;846621,3604793;846789,3604267;593349,3564448;637279,3591525;639436,3593920;659454,3598095;704862,3637712;767378,3685493;794412,3720532;809618,3738053;873823,3789019;855238,3803353;795444,3740725;792723,3741238;849308,3800503;855238,3803353;873825,3789019;1034337,3908470;1002236,3918027;1014062,3925991;966753,3927583;936340,3908470;907617,3887766;836653,3832021;770757,3776278;709931,3720532;681209,3693458;654175,3664789;664313,3652047;698105,3680716;735276,3707791;780895,3753980;784773,3757115;735276,3707791;699794,3680716;666001,3652047;628830,3609044;593349,3564448;4315571,3311211;4314714,3311557;4296261,3353306;4297832,3111678;4253056,3172646;4231090,3210870;4209126,3245910;4156747,3311211;4111128,3376510;4070578,3429070;4067197,3431018;4064429,3434883;4068887,3432256;4109438,3379698;4155058,3314396;4207436,3249097;4229402,3214057;4251366,3175833;4296986,3113717;4472706,3089827;4450740,3151941;4411880,3218835;4373018,3287321;4337537,3330323;4361192,3285728;4381467,3241132;4396673,3217243;4416948,3185389;4435535,3153535;4472706,3089827;4363342,2953302;4322330,3021340;4321576,3022976;4362880,2954447;4385834,2799201;4336542,2926152;4232852,3125943;4217671,3148569;4217573,3148756;4182091,3206093;4146610,3268209;4106059,3315990;4072266,3370141;3872892,3581969;3806996,3634529;3800674,3639060;3797947,3641662;3770392,3662836;3747860,3687087;3665068,3746017;3652096,3753742;3616860,3780819;3611772,3783934;3604242,3790613;3538348,3832023;3472452,3870247;3464909,3873851;3420293,3901168;3406462,3907745;3393041,3916435;3347420,3940326;3304796,3956084;3209796,4001253;2986914,4079612;2831601,4117256;2957120,4094817;2980775,4090038;3056807,4064554;3104116,4050221;3180149,4013588;3266319,3984920;3321527,3964512;3345732,3951474;3367694,3945105;3398109,3929176;3406100,3923941;3426833,3905287;3472452,3879804;3524352,3855822;3543416,3844763;3609312,3803353;3638034,3777869;3670138,3758757;3752928,3699828;3812066,3647269;3877960,3594710;4077334,3382881;4104773,3338913;4106059,3335100;4149989,3271393;4163506,3252280;4181479,3228782;4187160,3218835;4222641,3161498;4291916,3026118;4359501,2881183;4379354,2822253;4570702,2658206;4565634,2661392;4565634,2661392;4586662,2563813;4586055,2566631;4590978,2572201;4606185,2588128;4616323,2581757;4616578,2580534;4609564,2584942;4592668,2570607;4571602,2382888;4570422,2382950;4568284,2383062;4569013,2390633;4567325,2430452;4560566,2454341;4520015,2514864;4509878,2567423;4499740,2584942;4482844,2661392;4464257,2721914;4443982,2780844;4432155,2827032;4418639,2874813;4429418,2859008;4438914,2825438;4447361,2777657;4467636,2718729;4486223,2658206;4503119,2581757;4513257,2564236;4523395,2511678;4563945,2451156;4536912,2573793;4516636,2675725;4471016,2806326;4461992,2819559;4458134,2839375;4445672,2873221;4398363,2970374;4376397,3021340;4362880,3048417;4345984,3077086;4300365,3153535;4251366,3228391;4188851,3328731;4119576,3427478;4073957,3483222;4024957,3537373;4008061,3559671;3989476,3581969;3960752,3604267;3913774,3653297;3915131,3658418;3866133,3706199;3813754,3741238;3771515,3773092;3731500,3800657;3737723,3800169;3781653,3769907;3823894,3738053;3876271,3703014;3925271,3655233;3923580,3648862;3970889,3599489;3999614,3577192;4018199,3554894;4035095,3532596;4084095,3478445;4129713,3422699;4198988,3323952;4261503,3223613;4310503,3148756;4356122,3072307;4373018,3043638;4386535,3016563;4408501,2965597;4455810,2868442;4474395,2803142;4520015,2672541;4540291,2570609;4567325,2447970;4573420,2426429;4569013,2425673;4570702,2385856;4607874,2349223;4588200,2426500;4588201,2426500;4607875,2349225;4623081,2333296;4612943,2354002;4610621,2397402;4609564,2438414;4592668,2487422;4592668,2493021;4612943,2438414;4616323,2354001;4624200,2337913;4550427,2264810;4539356,2289479;4535221,2325334;4529891,2308584;4527941,2310949;4533532,2328519;4530153,2354002;4536912,2374707;4542150,2374432;4538600,2363557;4541980,2338074;4550427,2264810;4692356,2221808;4695736,2223400;4694045,2290293;4695736,2336482;4690666,2420894;4685598,2468675;4670390,2538753;4665322,2597684;4639977,2705987;4616323,2799955;4574083,2817476;4577462,2807919;4584221,2741026;4609564,2670948;4629840,2659800;4629840,2659798;4651805,2538753;4663632,2481416;4673770,2422487;4682219,2366742;4685598,2314184;4687287,2269589;4690666,2245697;4692356,2221808;237967,1483329;238808,1483726;238888,1483503;339906,1255043;302735,1320343;272322,1344234;272249,1345759;269308,1406731;269393,1406586;272322,1345826;302735,1321935;339906,1256635;341173,1257431;341806,1256237;360180,1116478;336525,1132405;301044,1202483;309162,1208605;309426,1207530;302735,1202483;338216,1132405;359162,1118302;490281,1025695;488147,1027305;479088,1060138;473385,1076661;317940,1344234;295975,1409534;275699,1476427;231769,1616584;203047,1712146;189530,1783818;182771,1820449;177701,1857082;162496,1955829;157426,2016351;165875,2080059;169834,2045346;169254,2033870;176013,1966977;191218,1868230;203279,1854587;220792,1744107;219943,1724887;236635,1679778;246567,1641907;243597,1648438;233460,1645252;208115,1713739;209805,1751964;197977,1825228;196288,1837969;179392,1857082;184460,1820449;191218,1783818;204735,1712146;233460,1616584;277390,1476427;297665,1409534;319629,1344234;475074,1076661;490281,1025695;520696,866426;520694,866426;529142,872797;529142,872795;825152,639670;824827,639914;823841,640965;810042,654597;806552,659381;804273,661808;794412,675302;691346,789976;662622,821830;633899,855276;506888,987606;635588,853684;664311,820237;693035,788383;796101,673709;806552,659381;823841,640965;868042,529843;853459,534632;842614,538428;840033,541514;821446,557441;774137,586110;742035,619557;711622,653003;691346,670524;690658,669711;671493,691428;638967,729454;586590,783606;595037,793160;595199,793026;588279,785198;640656,731046;693035,670524;713310,653005;743724,619557;775825,586112;823135,557443;841721,541516;861997,534349;868397,532477;3315319,242090;3401488,278721;3438660,307389;3355869,269165;3315319,242090;3034842,125822;3102427,140155;3197046,184751;3034842,125822;2017696,115271;1982213,119451;1906179,129007;1831836,144934;1799734,154491;1762563,164047;1681223,179109;1666254,184753;1563188,218198;1461811,256423;1390847,286685;1343538,304204;1226954,355170;1171197,388617;1117130,422063;1030958,482586;949857,543108;872237,606936;878893,614780;895367,604129;909389,594277;959994,552664;1041096,492142;1127265,431619;1181333,398172;1237091,364726;1353674,313760;1399294,291462;1470258,261200;1571635,222976;1674701,189530;1717996,181514;1738910,174777;2023574,116888;2621943,81028;2658057,84412;2707057,100339;2669885,95562;2592163,81227;2621943,81028;2818572,68485;2887845,73262;2972326,105116;2867570,87597;2818572,68485;2253396,68087;2058245,78041;1923075,95560;1858870,111487;1803112,130599;1725389,140155;1431396,246867;1324951,291462;1292848,302610;1264125,316945;1210058,344020;1125577,385430;1061371,433211;875514,570183;836673,602020;798675,634725;799480,635484;507177,958800;448040,1035250;421006,1081439;393972,1124441;343284,1213631;288146,1295534;287527,1298045;268941,1345826;255424,1368124;252045,1371309;237050,1418294;233460,1446167;230080,1485983;206426,1551284;184460,1616584;160805,1712146;147288,1799745;138841,1887342;150668,1826820;151764,1821825;154047,1798151;167564,1710554;171796,1711885;172163,1710405;167566,1708960;191220,1613399;213184,1548097;236731,1483097;235150,1482798;238529,1442981;257114,1368124;270631,1345826;271085,1344662;289218,1298045;344974,1215225;395663,1126034;422697,1083032;449730,1036843;508868,960394;801171,637078;878893,570185;1064751,433213;1128956,385432;1213437,344022;1267504,316945;1296229,302612;1328331,291462;1434777,246867;1728770,140157;1806493,130601;1862249,111489;1926455,95562;2061624,78041;2256775,68684;2413631,73645;2490786,0;2570197,4777;2651299,12742;2705366,25483;2740849,41410;2784779,33446;2850673,47781;2891224,58929;2889535,60522;2887845,71670;2818572,66893;2794917,60522;2771262,55743;2725642,46187;2680023,36631;2632714,30260;2580337,30260;2538095,30260;2472201,30260;2469106,29329;2440098,43002;2450235,58929;2551612,78041;2506499,78784;2507260,78839;2554992,78041;2595542,82820;2673265,97154;2710436,101932;2772953,114674;2837158,127416;2899673,141749;2962190,159269;2992603,167232;3023016,176788;3023408,177126;3045218,180671;3098070,199185;3105453,209729;3107497,210236;3154806,227754;3195357,243681;3235908,261202;3266321,277129;3286596,286685;3308560,297833;3382903,337651;3477522,394988;3526521,426842;3527941,427797;3552981,442137;4506499,2132617;4505785,2145945;4525083,2148544;4543668,2161285;4552117,2204287;4584219,2255254;4597738,2256412;4597738,2244106;4611473,2208140;4611253,2201104;4624770,2158100;4643357,2158100;4672079,2140581;4675458,2210660;4667011,2244106;4656873,2275959;4651804,2328519;4650115,2355594;4646736,2382671;4639532,2387199;4639977,2389040;4646879,2384702;4650115,2358780;4651804,2331705;4656873,2279145;4667011,2247291;4675458,2213845;4688975,2223401;4687287,2247291;4683907,2271182;4682217,2315778;4678838,2368336;4670390,2424081;4660253,2483010;4648424,2540347;4626460,2661392;4606185,2672541;4580840,2742620;4574081,2809513;4570702,2819069;4541980,2892333;4533531,2898704;4498050,2976745;4535221,2898704;4543668,2892333;4489601,3037267;4460878,3051603;4454921,3062834;4455810,3064342;4462569,3051601;4491291,3037267;4471016,3091419;4433844,3155127;4415259,3186981;4394984,3218835;4379776,3242724;4357812,3288913;4334158,3333509;4296986,3381289;4259815,3425885;4261363,3422878;4219262,3476851;4128023,3570821;4110061,3596873;4128023,3572413;4219262,3478443;4149989,3577190;4114295,3612430;4085641,3632285;4084093,3634529;4066178,3647519;4065508,3652047;3986095,3728497;3901614,3801761;3897708,3804433;3869513,3838392;3801928,3886173;3738762,3930830;3738535,3931089;3801928,3887766;3869513,3839985;3813754,3892543;3768347,3920416;3736935,3932922;3736032,3933955;3702240,3954659;3689507,3960223;3657467,3984722;3626208,4005626;3578899,4034294;3563693,4035888;3546792,4042969;3544164,4044850;3565382,4037480;3580589,4035888;3519763,4078890;3480901,4098004;3442041,4115522;3414592,4119403;3409937,4121893;3281526,4174451;3274979,4175854;3235908,4199934;3257872,4206305;3176770,4239753;3183529,4217455;3156495,4227011;3131151,4234974;3078772,4250901;3071774,4242983;3046669,4247715;3016256,4254086;2953741,4268421;2951680,4269324;3011188,4255678;3041601,4249307;3066944,4244530;3077082,4252492;3129461,4236565;3154804,4228603;3181838,4219047;3175080,4241344;3104116,4273198;3100637,4272280;3051739,4290717;3011188,4301867;2950362,4316200;2925229,4314210;2872662,4323852;2870949,4327350;2730712,4352833;2698608,4344869;2671574,4344869;2624265,4359204;2582025,4362389;2539784,4363981;2535195,4362128;2496700,4368561;2450235,4360796;2451926,4359204;2460373,4348054;2421513,4343277;2440098,4333721;2495856,4332127;2549924,4330535;2627644,4332127;2681712,4327350;2783089,4306644;2850673,4292311;2901362,4290717;2904888,4289174;2855743,4290719;2788159,4305052;2686782,4325758;2632714,4330535;2554992,4328943;2500924,4330535;2445166,4332129;2446856,4325758;2458683,4309831;2979084,4228603;3332215,4102781;3425143,4056592;3477522,4031109;3531589,4004034;3632966,3946697;3714068,3887766;3866133,3776278;3908373,3744424;3948924,3710978;4009750,3658418;4035095,3618602;4071500,3587144;4071793,3585168;4036785,3615416;4011440,3655233;3950614,3707793;3910063,3741238;3867824,3773092;3715758,3884581;3634657,3943511;3533280,4000848;3479212,4027923;3426833,4053406;3333905,4099595;2980775,4225417;2460373,4306646;2421513,4306646;2416443,4293904;2375892,4292311;2338721,4306646;2230585,4308238;2151174,4305052;2112312,4301867;2073452,4295496;2096862,4271959;2092037,4273198;2004819,4257974;2000798,4258865;1833527,4230196;1767631,4217455;1710184,4207899;1640910,4177637;1554739,4147376;1465190,4113929;1480396,4102781;1542913,4113929;1569947,4136227;1662875,4161710;1847043,4206305;1892662,4214269;1941662,4222232;1995730,4233382;2055312,4245526;2059933,4244530;2115691,4252494;2117380,4249309;2198482,4252494;2211999,4254086;2337030,4254086;2428270,4257271;2536405,4249309;2549922,4249309;2554992,4262050;2661436,4249309;2732400,4233382;2772951,4227011;2798296,4223826;2854053,4211084;2899673,4201528;2945292,4190378;3028971,4176727;3039912,4172859;2952052,4187193;2906432,4198342;2860813,4207899;2805055,4220640;2779711,4223826;2739161,4230196;2629335,4239753;2554992,4246123;2541475,4246123;2433339,4254086;2342100,4250901;2217068,4250901;2203552,4249309;2151174,4228603;2122450,4246123;2122377,4246260;2146105,4231788;2198484,4252492;2117382,4249307;2118021,4248917;2065003,4241344;2002488,4228603;1948420,4217455;1899421,4209491;1853802,4201528;1669633,4156932;1576705,4131449;1549671,4109152;1487154,4098002;1394226,4053406;1367193,4055000;1270884,4008811;1253988,3980143;1257367,3978551;1316504,4008811;1375640,4039073;1392536,4029517;1323263,3986513;1265816,3962624;1186403,3919620;1118818,3878210;1012373,3835208;971823,3803354;980270,3800169;1020821,3811317;936340,3728497;889031,3691866;845101,3655233;789344,3612231;708243,3527817;702678,3511424;686277,3495963;630520,3438626;623762,3409958;601796,3381289;599179,3377422;573072,3360584;522383,3292099;493660,3228391;490281,3228391;451421,3158312;414249,3088234;375387,3007007;339906,2924187;375387,2979930;410870,3050009;422697,3088234;427585,3094991;421568,3065503;405878,3038660;380338,2984524;350042,2936927;312871,2841365;281024,2743404;270567,2714848;225021,2543475;204879,2419068;204735,2422487;206426,2447970;214873,2506901;225011,2567423;208115,2514864;196288,2447970;182771,2447970;174322,2387448;162496,2349223;152358,2312592;123634,2283924;115187,2283924;106738,2244106;103358,2193139;110117,2121469;113496,2095986;119251,2078507;116453,2038649;120255,1979718;127013,1967774;127013,1960606;113496,1984497;101670,1968570;79704,1939902;75691,1917206;74636,1919196;67877,1982904;62808,2046611;57740,2095986;57740,2197917;59428,2250476;62808,2303034;47602,2352409;44223,2352409;34085,2256847;34085,2158100;42532,2081651;57733,2095977;44223,2080059;40843,2022722;44223,1935123;45911,1911233;50981,1871415;71257,1799745;81359,1752133;78015,1740814;66187,1804522;45911,1876194;40843,1916011;39153,1939902;35774,2027499;39153,2084836;30706,2161285;30706,2260033;40843,2355594;44223,2355594;66187,2446379;78015,2521234;103358,2597684;143276,2762080;146760,2793586;154049,2793586;191220,2877998;204737,2921002;179392,2884369;152358,2827032;150669,2842959;135969,2800005;125324,2801549;113496,2764918;72945,2677318;47602,2599277;45911,2533976;34085,2457527;25636,2381077;7051,2325334;18878,2029093;30706,1952643;20568,1911233;40843,1796559;45911,1769483;59428,1677106;94911,1610213;86462,1700998;94908,1685437;99979,1648239;101670,1607028;116875,1554468;140530,1474833;169254,1393607;171406,1391324;184462,1326714;203047,1280525;225012,1242300;268942,1162665;304424,1090995;355112,998619;392284,958800;422697,903057;448042,868018;475076,855276;481834,845720;508868,794754;561245,737417;562671,761382;558850,771454;613622,718304;640656,684859;676139,653005;679197,656207;677829,654597;721759,613187;765689,574962;812999,527181;878893,480992;949857,431619;992286,403717;1020821,379060;1071509,350391;1125577,323316;1132734,319846;1151133,302811;1181335,281906;1214494,265979;1237952,260889;1242159,258015;1701735,82818;1718787,79324;1765940,63706;1798466,57534;1815426,57399;1821698,55743;2206931,7963;2316333,7565;2433339,9554;2435518,11095;2492477,4777;2544854,12740;2597233,22296;2624256,28087;2595542,20704;2543163,11148;2490786,3185;24907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8" o:spid="_x0000_s1029" style="position:absolute;left:4624;top:1268;width:37280;height:3679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2026835,3659038;2009412,3668419;2010456,3668867;2171703,3563798;2115371,3577211;2030872,3587942;2026849,3577211;2085864,3571846;2171703,3563798;2318233,3549758;2314794,3550729;2316557,3550386;1267035,3529595;1326720,3545020;1352204,3546361;1423289,3581236;1455479,3587942;1457492,3588613;1464868,3581236;1493034,3589284;1521200,3595989;1576698,3608897;1577533,3608062;1641912,3618792;1672760,3624157;1703609,3626840;1766647,3629522;1852486,3628180;1856212,3628180;1864558,3623485;1883336,3617450;1902448,3617115;1915525,3618791;1919046,3628180;1949056,3628180;1939668,3641593;1934303,3648300;1916866,3656348;1884676,3656348;1843098,3653665;1753235,3650983;1686172,3645618;1627158,3637570;1568143,3628180;1478281,3614767;1408536,3591966;1409343,3591380;1368299,3578553;1332085,3562458;1290507,3549045;1247587,3534290;1267035,3529595;2056558,3500839;2036067,3503966;1894344,3511123;1941008,3516853;1953080,3514170;2036237,3504782;2049921,3502120;2183891,3481405;2114287,3492028;2138172,3492710;2172541,3486339;2437969,3478303;2219663,3536440;2330137,3511824;1038353,3451130;1192596,3516853;1247587,3534290;1289165,3549044;1330744,3562456;1366957,3578552;1358909,3585259;1337450,3581234;1261000,3553068;1223445,3538313;1185890,3522218;1136263,3504782;1093344,3486004;1059813,3468566;1038353,3451130;1101392,3417599;1175160,3455155;1165772,3460520;1079933,3418939;1101392,3417599;829120,3326391;920324,3377360;939102,3398821;896182,3376018;863992,3355900;829120,3326391;989051,3291974;989063,3292356;993593,3297838;994092,3295541;2947787,3203928;2942917,3204334;2862442,3262010;2783308,3304931;2726976,3338462;2696128,3351875;2663938,3365288;2625042,3385408;2595534,3402844;2552615,3420281;2508354,3436377;2496282,3448448;2477505,3455155;2430562,3463203;2370206,3481981;2315216,3499417;2254859,3516854;2179749,3535632;2073792,3553068;2071110,3557093;2020163,3569830;2021484,3570506;2078060,3556360;2079157,3553068;2185116,3535632;2260225,3516854;2320580,3499417;2375572,3481981;2435927,3463203;2482871,3455155;2451093,3474223;2452022,3473933;2485554,3453813;2504331,3447107;2505582,3446761;2513719,3437717;2557981,3421622;2600901,3404186;2630408,3386749;2669303,3366630;2701493,3353217;2723567,3343620;2735025,3335780;2791357,3302248;2870490,3259327;647823,3185380;652915,3189748;654653,3190633;2956788,3150365;2956329,3150682;2956329,3151065;2958461,3151369;2959012,3150682;2985765,3130344;2977847,3135815;2976447,3137269;2981877,3133794;538309,3062784;588962,3122424;548799,3074228;3080730,3062744;3080610,3062787;3079723,3068864;3058263,3093007;3032779,3121174;3034315,3120819;3058263,3094348;3079723,3070205;3080730,3062744;669404,3032542;672060,3035774;672194,3035331;471009,3001799;505881,3024601;507593,3026618;523484,3030134;559529,3063498;609156,3103736;630616,3133245;642686,3148000;693654,3190921;678901,3202992;631435,3150250;629275,3150682;629275,3150682;674193,3200592;678901,3202992;693655,3190921;821072,3291517;795589,3299564;804977,3306271;767423,3307612;743280,3291517;720480,3274080;664148,3227135;611839,3180190;563554,3133245;540753,3110443;519294,3086300;527341,3075570;554166,3099713;583673,3122514;619886,3161412;622964,3164053;583673,3122514;555506,3099713;528682,3075570;499174,3039355;471009,3001799;3425764,2788535;3425083,2788826;3410433,2823985;3411682,2620499;3376138,2671842;3358702,2704033;3341266,2733541;3299687,2788535;3263474,2843527;3231284,2887790;3228599,2889430;3226402,2892685;3229942,2890472;3262132,2846211;3298346,2791217;3339924,2736225;3357361,2706717;3374796,2674526;3411011,2622215;3518813,2615843;3507580,2640993;3483438,2689279;3507580,2640993;3518813,2615843;3550500,2602096;3533063,2654406;3502215,2710740;3471366,2768416;3443200,2804630;3461978,2767074;3478073,2729518;3490143,2709399;3506238,2682574;3520992,2655748;3550500,2602096;3463685,2487122;3431129,2544420;3430530,2545798;3463318,2488086;3481540,2357346;3442411,2464257;3360100,2632512;3348048,2651566;3347972,2651723;3319805,2700010;3291639,2752321;3259450,2792559;3232625,2838163;3074358,3016553;3022049,3060817;3017031,3064631;3014865,3066824;2992992,3084656;2975106,3105078;2909385,3154707;2899087,3161211;2871116,3184015;2867076,3186638;2861100,3192263;2808792,3227136;2756483,3259327;2750497,3262362;2715079,3285367;2704098,3290905;2693446,3298224;2657231,3318344;2623397,3331613;2547982,3369653;2371056,3435643;2247766,3467345;2347405,3448448;2366183,3444423;2426538,3422963;2464093,3410892;2524449,3380041;2592852,3355898;2636677,3338712;2655891,3327732;2673325,3322368;2697469,3308954;2703812,3304545;2720270,3288835;2756483,3267375;2797682,3247179;2812815,3237865;2865125,3202992;2887925,3181531;2913409,3165436;2979129,3115809;3026074,3071545;3078381,3027284;3236648,2848892;3258429,2811864;3259450,2808653;3294322,2755002;3305052,2738906;3319319,2719117;3323829,2710740;3351995,2662454;3406986,2548444;3460636,2426387;3476396,2376759;3628290,2238607;3624267,2241290;3624267,2241290;3640959,2159114;3640478,2161487;3644385,2166178;3656457,2179590;3664505,2174225;3664707,2173196;3659140,2176908;3645727,2164836;3629004,2006748;3628068,2006800;3626371,2006895;3626950,2013271;3625609,2046804;3620244,2066922;3588055,2117891;3580007,2162154;3571960,2176908;3558547,2241290;3543793,2292259;3527698,2341887;3518310,2380783;3507580,2421022;3516137,2407711;3523675,2379441;3530380,2339203;3546475,2289576;3561230,2238607;3574642,2174225;3582690,2159470;3590737,2115209;3622927,2064240;3601467,2167518;3585372,2253360;3549158,2363346;3541993,2374490;3538931,2391179;3529040,2419681;3491485,2501499;3474048,2544420;3463318,2567223;3449906,2591366;3413693,2655748;3374796,2718788;3325171,2803290;3270180,2886449;3233967,2933394;3195070,2978997;3181658,2997775;3166905,3016553;3144103,3035331;3106811,3076622;3107889,3080935;3068993,3121174;3027414,3150682;2993884,3177508;2962119,3200722;2967059,3200310;3001931,3174825;3035463,3148000;3077041,3118491;3115937,3078253;3114596,3072887;3152150,3031308;3174952,3012530;3189705,2993752;3203118,2974974;3242014,2929370;3278227,2882425;3333219,2799265;3382844,2714765;3421741,2651723;3457953,2587342;3471366,2563198;3482096,2540397;3499533,2497476;3537087,2415657;3551840,2360665;3588055,2250679;3604149,2164837;3625609,2061557;3630448,2043416;3626950,2042779;3628290,2009248;3657798,1978397;3642179,2043476;3642180,2043476;3657799,1978399;3669870,1964985;3661822,1982422;3661822,1982422;3659978,2018971;3659140,2053509;3645727,2094782;3645727,2099496;3661822,2053509;3664505,1982421;3670758,1968873;3612196,1907308;3603406,1928085;3600125,1958279;3595894,1944173;3594346,1946164;3598785,1960961;3596102,1982422;3601467,1999858;3605625,1999627;3602808,1990468;3605490,1969008;3612196,1907308;3724861,1871094;3727544,1872435;3726202,1928769;3727544,1967667;3723519,2038755;3719496,2078993;3707424,2138010;3703401,2187638;3683282,2278846;3664505,2357981;3630974,2372736;3633657,2364688;3639022,2308354;3659140,2249337;3675235,2239949;3675235,2239948;3692671,2138010;3702059,2089724;3710107,2040097;3716814,1993151;3719496,1948889;3720837,1911333;3723519,1891213;3724861,1871094;188902,1249185;189569,1249519;189633,1249332;269823,1056934;240315,1111926;216173,1132046;216115,1133330;213781,1184678;213847,1184556;216173,1133387;240315,1113267;269823,1058275;270828,1058945;271331,1057939;285916,940241;267139,953654;238973,1012671;245417,1017826;245627,1016921;240315,1012671;268481,953654;285108,941778;389192,863789;387498,865145;380307,892794;375780,906710;252386,1132046;234949,1187038;218854,1243372;183982,1361405;161181,1441883;150451,1502241;145086,1533090;141062,1563940;128992,1647100;124967,1698069;131674,1751721;134817,1722487;134357,1712823;139721,1656489;151792,1573329;161366,1561839;175268,1468799;174594,1452613;187844,1414626;195728,1382731;193371,1388231;185324,1385549;165204,1443225;166546,1475416;157157,1537115;155816,1547845;142404,1563940;146427,1533090;151792,1502241;162522,1441883;185324,1361405;220196,1243372;236291,1187038;253726,1132046;377121,906710;389192,863789;413336,729660;413335,729660;420040,735025;420040,735024;655017,538697;654760,538903;653978,539786;643022,551268;640252,555298;638444,557342;630616,568706;548801,665278;525999,692104;503199,720270;402418,831664;504539,718930;527340,690762;550141,663936;631956,567364;640252,555298;653978,539786;689065,446207;677488,450240;668879,453437;666830,456036;652076,469449;614521,493592;589038,521760;564896,549926;548801,564681;548253,563997;533041,582286;507222,614309;465644,659913;472349,667959;472478,667847;466984,661254;508562,615650;550141,564681;566236,549928;590379,521760;615862,493594;653416,469450;668171,456038;684266,450002;689346,448425;2631749,203876;2700151,234724;2729658,258868;2663938,226677;2631749,203876;2409102,105961;2462752,118032;2537862,155588;2409102,105961;1601676,97075;1573510,100596;1513153,108644;1454138,122056;1428655,130104;1399148,138152;1334580,150837;1322697,155589;1240882,183756;1160407,215946;1104075,241432;1066520,256185;973974,299106;929714,327274;886794,355440;818390,406409;754010,457378;692395,511131;697678,517737;710755,508767;721885,500470;762058,465426;826437,414457;894840,363488;937760,335320;982021,307154;1074566,264233;1110780,245455;1167113,219970;1247587,187779;1329402,159612;1363770,152862;1380372,147188;1606343,98437;2081335,68237;2110005,71087;2148902,84500;2119394,80477;2057697,68405;2081335,68237;2237423,57675;2292414,61698;2359476,88524;2276319,73770;2237423,57675;1788778,57339;1633865,65722;1526565,80476;1475598,93889;1431337,109984;1369639,118032;1136263,207899;1051766,245455;1026282,254843;1003481,266915;960561,289717;893499,324590;842532,364829;694996,480179;664163,506991;634000,534533;634639,535173;402605,807453;355661,871835;334201,910733;312741,946947;272504,1022059;228735,1091032;228243,1093148;213489,1133387;202759,1152165;200077,1154847;188174,1194416;185324,1217888;182641,1251420;163864,1306413;146427,1361405;127650,1441883;116920,1515654;110214,1589424;119602,1538455;120472,1534249;122285,1514312;133015,1440542;136374,1441663;136666,1440417;133016,1439200;151793,1358723;169229,1303729;187920,1248989;186666,1248737;189348,1215206;204101,1152165;214831,1133387;215191,1132407;229585,1093148;273846,1023401;314083,948289;335543,912075;357003,873177;403947,808795;635981,536515;697678,480181;845215,364830;896182,324591;963244,289718;1006164,266915;1028965,254845;1054448,245455;1138947,207899;1372323,118033;1434020,109986;1478281,93890;1529248,80477;1636547,65722;1791461,57842;1915976,62020;1977223,0;2040260,4023;2104640,10730;2147560,21461;2175726,34873;2210599,28166;2262906,40239;2295096,49627;2293756,50969;2292414,60357;2237423,56334;2218646,50969;2199869,46944;2163654,38897;2127442,30849;2089887,25484;2048309,25484;2014777,25484;1962470,25484;1960012,24699;1936985,36214;1945033,49627;2025507,65722;1989696,66348;1990300,66394;2028190,65722;2060380,69747;2122077,81818;2151584,85842;2201211,96573;2252178,107303;2301803,119374;2351430,134129;2375572,140834;2399714,148882;2400026,149167;2417339,152152;2459294,167743;2465154,176623;2466777,177050;2504331,191803;2536521,205216;2568711,219971;2592853,233384;2608948,241432;2626384,250820;2685398,284353;2760508,332639;2799404,359465;2800530,360269;2820408,372345;3577325,1795982;3576757,1807207;3592078,1809395;3606831,1820126;3613537,1856340;3639020,1899261;3649752,1900237;3649752,1889872;3660655,1859584;3660480,1853658;3671210,1817443;3685965,1817443;3708765,1802690;3711447,1861706;3704742,1889872;3696694,1916698;3692670,1960961;3691329,1983763;3688647,2006565;3682927,2010378;3683282,2011929;3688761,2008276;3691329,1986445;3692670,1963644;3696694,1919381;3704742,1892555;3711447,1864389;3722177,1872436;3720837,1892555;3718154,1912675;3716812,1950231;3714130,1994493;3707424,2041439;3699377,2091065;3689988,2139352;3672552,2241290;3656457,2250679;3636338,2309696;3630973,2366030;3628290,2374078;3605490,2435777;3598783,2441142;3570618,2506864;3600125,2441142;3606831,2435777;3563911,2557833;3541110,2569906;3536382,2579364;3537087,2580634;3542452,2569904;3565253,2557833;3549158,2603437;3519651,2657089;3504898,2683914;3488803,2710740;3476731,2730859;3459295,2769757;3440518,2807313;3411011,2847551;3381503,2885107;3382733,2882575;3349312,2928028;3276885,3007165;3262625,3029104;3276885,3008506;3349312,2929369;3294322,3012529;3265988,3042205;3243241,3058927;3242013,3060817;3227792,3071757;3227260,3075570;3164221,3139952;3097159,3201651;3094057,3203901;3071676,3232500;3018026,3272739;2967883,3310347;2967704,3310565;3018026,3274080;3071676,3233842;3027414,3278104;2991369,3301577;2966434,3312108;2965717,3312979;2938892,3330415;2928783,3335100;2903351,3355732;2878537,3373336;2840982,3397479;2828912,3398821;2815494,3404784;2813408,3406367;2830252,3400161;2842324,3398821;2794039,3435035;2763190,3451132;2732342,3465885;2710553,3469154;2706858,3471250;2604924,3515512;2599726,3516694;2568711,3536973;2586146,3542338;2521767,3570506;2527132,3551728;2505672,3559775;2485554,3566481;2443975,3579894;2438420,3573226;2418490,3577211;2394348,3582576;2344723,3594649;2343087,3595409;2390325,3583917;2414467,3578552;2434585,3574529;2442633,3581234;2484212,3567822;2504330,3561116;2525790,3553068;2520425,3571846;2464093,3598672;2461331,3597899;2422515,3613425;2390325,3622815;2342040,3634886;2322090,3633210;2280362,3641330;2279001,3644276;2167679,3665736;2142195,3659029;2120735,3659029;2083180,3671101;2049650,3673784;2016118,3675125;2012475,3673564;1981917,3678982;1945033,3672442;1946375,3671101;1953080,3661712;1922232,3657689;1936985,3649641;1981247,3648299;2024167,3646958;2085862,3648299;2128782,3644276;2209257,3626838;2262906,3614767;2303144,3613425;2305943,3612126;2266931,3613427;2213281,3625498;2132807,3642935;2089887,3646958;2028190,3645618;1985270,3646958;1941008,3648300;1942350,3642935;1951738,3629522;2364841,3561116;2645161,3455155;2718929,3416257;2760508,3394796;2803427,3371995;2883902,3323709;2948282,3274080;3068993,3180190;3102524,3153365;3134713,3125198;3182998,3080935;3203118,3047404;3232017,3020912;3232249,3019247;3204459,3044721;3184340,3078253;3136055,3122516;3103866,3150682;3070335,3177508;2949624,3271398;2885244,3321026;2804769,3369313;2761850,3392114;2720270,3413574;2646503,3452472;2366183,3558433;1953080,3626840;1922232,3626840;1918208,3616109;1886018,3614767;1856511,3626840;1770671,3628180;1707634,3625498;1676784,3622815;1645937,3617450;1664518,3597628;1660690,3598672;1591455,3585850;1588263,3586601;1455480,3562458;1403171,3551728;1357569,3543680;1302579,3518195;1234175,3492711;1163090,3464543;1175160,3455155;1224787,3464543;1246247,3483321;1320014,3504782;1466210,3542338;1502423,3549045;1541320,3555751;1584239,3565140;1631537,3575368;1635205,3574529;1679467,3581236;1680807,3578553;1745187,3581236;1755917,3582576;1855169,3582576;1927596,3585259;2013435,3578553;2024165,3578553;2028190,3589284;2112687,3578553;2169019,3565140;2201209,3559775;2221329,3557093;2265589,3546362;2301803,3538315;2338016,3528925;2404442,3517429;2413127,3514172;2343382,3526242;2307168,3535632;2270955,3543680;2226694,3554410;2206576,3557093;2174386,3562458;2087204,3570506;2028190,3575871;2017460,3575871;1931620,3582576;1859193,3579894;1759941,3579894;1749212,3578553;1707634,3561116;1684832,3575871;1684774,3575986;1703609,3563798;1745188,3581234;1680809,3578552;1681316,3578224;1639230,3571846;1589604,3561116;1546685,3551728;1507788,3545020;1471575,3538315;1325379,3500759;1251612,3479298;1230152,3460520;1180525,3451130;1106757,3413574;1085298,3414916;1008846,3376018;995434,3351875;998116,3350535;1045060,3376018;1092003,3401503;1105415,3393456;1050425,3357240;1004823,3337122;941784,3300906;888134,3266033;803637,3229819;771447,3202993;778153,3200310;810342,3209699;743280,3139952;705725,3109103;670853,3078253;626593,3042039;562213,2970950;557796,2957144;544776,2944124;500516,2895838;495151,2871694;477714,2847551;475637,2844294;454913,2830114;414675,2772439;391875,2718788;389192,2718788;358345,2659771;328837,2600754;297988,2532350;269823,2462603;297988,2509547;326155,2568564;335543,2600754;339422,2606445;334647,2581613;322191,2559008;301917,2513414;277869,2473332;248361,2392854;223084,2310363;214780,2286308;178625,2141987;162636,2037217;162522,2040097;163864,2061557;170569,2111186;178617,2162154;165204,2117891;155816,2061557;145086,2061557;138380,2010588;128992,1978397;120944,1947549;98142,1923405;91437,1923405;84730,1889872;82047,1846951;87412,1786594;90095,1765133;94663,1750414;92442,1716847;95460,1667219;100825,1657160;100825,1651123;90095,1671243;80707,1657831;63270,1633687;60085,1614574;59247,1616250;53882,1669901;49858,1723553;45835,1765133;45835,1850974;47175,1895238;49858,1939499;37787,1981080;35105,1981080;27057,1900603;27057,1817443;33763,1753061;45829,1765126;35105,1751721;32422,1703434;35105,1629663;36445,1609544;40470,1576011;56564,1515654;64584,1475558;61929,1466026;52540,1519677;36445,1580036;32422,1613567;31080,1633687;28398,1707457;31080,1755744;24375,1820126;24375,1903285;32422,1983763;35105,1983763;52540,2060217;61929,2123256;82047,2187638;113734,2326084;116500,2352617;122286,2352617;151793,2423705;162523,2459920;142404,2429070;120944,2380783;119604,2394196;107934,2358023;99484,2359323;90095,2328474;57905,2254702;37787,2188980;36445,2133987;27057,2069605;20350,2005223;5597,1958279;14985,1708799;24375,1644418;16327,1609544;32422,1512972;36445,1490169;47175,1412374;75342,1356040;68635,1432494;75339,1419390;79365,1388064;80707,1353358;92777,1309095;111555,1242030;134357,1173625;136065,1171703;146428,1117291;161181,1078393;178618,1046202;213490,979138;241656,918781;281893,840986;311400,807453;335543,760509;355662,731001;377122,720270;382487,712223;403947,669301;445525,621015;446657,641197;443624,649680;487102,604920;508562,576753;536729,549928;539155,552624;538071,551268;572943,516395;607816,484204;645370,443965;697678,405067;754010,363488;787691,339990;810342,319225;850580,295082;893499,272281;899181,269359;913786,255012;937761,237407;964083,223994;982704,219708;986044,217287;1350862,69746;1364397,66802;1401829,53650;1427649,48452;1441112,48338;1446091,46944;1751894,6706;1838739,6371;1931620,8046;1933350,9343;1978565,4023;2020142,10729;2061722,18777;2083173,23653;2060380,17436;2018800,9388;1977223,2683;197722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Прямоугольник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Группа 12" o:spid="_x0000_s1031" style="position:absolute;left:28917;top:8979;width:57750;height:94214" coordorigin="-25235,-51786" coordsize="47263,77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Полилиния: Фигура 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6" style="position:absolute;left:-25235;top:-51786;width:5198;height:4836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82573,480998;280144,482231;280290,482290;302770,468479;294917,470242;283136,471652;282575,470242;290803,469536;302770,468479;323199,466633;322719,466760;322965,466715;176645,463982;184966,466010;188519,466186;198429,470771;202917,471652;203198,471741;204226,470771;208153,471829;212080,472710;219817,474407;219933,474297;228909,475708;233209,476413;237510,476766;246299,477118;258266,476942;258786,476942;259949,476325;262567,475531;265232,475487;267055,475707;267546,476942;271730,476942;270421,478705;269673,479587;267242,480645;262754,480645;256957,480292;244429,479939;235079,479234;226852,478176;218624,476942;206096,475179;196372,472181;196485,472104;190763,470418;185714,468302;179917,466539;173934,464600;176645,463982;286717,460202;283860,460613;264102,461554;270608,462307;272291,461955;283884,460720;285792,460371;304469,457647;294765,459044;298095,459134;302887,458296;339892,457240;309457,464882;324858,461646;144763,453668;166267,462307;173934,464600;179730,466539;185527,468302;190576,470418;189454,471300;186462,470771;175803,467068;170568,465128;165332,463013;158413,460720;152430,458252;147755,455960;144763,453668;153552,449260;163836,454197;162527,454902;150560,449436;153552,449260;115593,437270;128308,443970;130926,446791;124942,443794;120454,441149;115593,437270;137889,432746;137891,432796;138523,433517;138592,433215;410969,421172;410290,421225;399070,428807;388038,434449;380184,438857;375883,440620;371396,442383;365973,445028;361859,447320;355875,449613;349705,451728;348022,453315;345404,454197;338859,455255;330445,457723;322778,460015;314363,462307;303892,464776;289120,467068;288746,467597;281643,469271;281827,469360;289715,467501;289868,467068;304640,464776;315111,462307;323526,460015;331193,457723;339607,455255;346152,454197;341721,456703;341851,456665;346526,454020;349144,453139;349318,453093;350453,451905;356623,449789;362607,447497;366721,445204;372144,442560;376631,440797;379709,439535;381306,438504;389160,434096;400192,428454;90317,418734;91027,419308;91269,419424;412224,414131;412159,414172;412159,414223;412457,414263;412533,414172;416263,411499;415159,412218;414964,412409;415721,411952;75049,402618;82111,410458;76511,404122;429503,402613;429486,402618;429363,403417;426371,406591;422818,410293;423032,410247;426371,406767;429363,403593;429503,402613;93326,398642;93696,399067;93715,399009;65666,394601;70528,397598;70767,397864;72982,398326;78007,402712;84926,408001;87918,411880;89601,413820;96706,419462;94650,421049;88032,414116;87731,414172;93993,420733;94650,421049;96707,419462;114471,432686;110918,433744;112227,434625;106991,434802;103625,432686;100446,430394;92593,424222;85300,418051;78568,411880;75390,408883;72398,405709;73520,404299;77260,407472;81373,410470;86422,415583;86851,415930;81373,410470;77446,407472;73707,404299;69593,399538;65666,394601;477606,366566;477511,366605;475469,371227;475643,344477;470688,351227;468257,355458;465826,359337;460029,366566;454980,373795;450493,379614;450118,379830;449812,380257;450306,379967;454793,374148;459842,366919;465639,359690;468070,355811;470501,351579;475549,344703;494996,342058;492565,348934;488265,356340;483964,363922;480037,368682;482655,363745;484899,358808;486582,356164;488826,352637;490883,349111;494996,342058;482893,326944;478354,334476;478271,334657;482842,327071;485382,309884;479927,323939;468452,346056;466771,348561;466761,348582;462834,354929;458907,361806;454419,367095;450680,373090;428615,396541;421322,402359;420622,402861;420321,403149;417271,405493;414777,408178;405615,414701;404179,415557;400279,418554;399716,418899;398883,419638;391591,424223;384298,428454;383463,428853;378525,431877;376995,432605;375509,433567;370460,436212;365743,437957;355230,442957;330563,451632;313374,455799;327266,453315;329884,452786;338298,449965;343534,448378;351949,444323;361485,441149;367595,438890;370274,437446;372704,436741;376070,434978;376955,434398;379249,432333;384298,429512;390042,426857;392151,425633;399444,421049;402623,418228;406176,416112;415338,409588;421883,403769;429176,397951;451240,374501;454277,369633;454419,369211;459281,362158;460777,360042;462766,357441;463395,356340;467322,349992;474988,335005;482468,318960;484665,312436;505842,294276;505281,294628;505281,294628;507608,283826;507541,284138;508086,284754;509769,286518;510890,285812;510919,285677;510142,286165;508273,284578;505941,263797;505811,263804;505574,263816;505655,264654;505468,269062;504720,271707;500232,278407;499110,284226;497988,286165;496118,294628;494061,301328;491817,307852;490509,312965;489013,318255;490206,316505;491257,312789;492191,307500;494435,300976;496492,294276;498362,285812;499484,283873;500606,278054;505094,271354;502102,284931;499858,296215;494809,310673;493811,312138;493384,314332;492005,318079;486769,328834;484338,334476;482842,337474;480972,340648;475923,349111;470501,357398;463582,368506;455915,379438;450867,385609;445444,391604;443574,394072;441517,396541;438338,399009;433139,404437;433289,405004;427867,410293;422070,414172;417395,417699;412967,420750;413655,420696;418517,417346;423192,413820;428989,409941;434411,404651;434224,403946;439460,398480;442639,396012;444696,393543;446566,391075;451989,385080;457037,378909;464704,367977;471622,356869;477045,348582;482094,340119;483964,336945;485460,333947;487891,328305;493126,317550;495183,310321;500232,295863;502476,284578;505468,271002;506142,268617;505655,268533;505842,264125;509955,260070;507778,268625;507778,268625;509956,260070;511638,258307;510516,260599;510260,265404;510142,269944;508273,275369;508273,275989;510516,269944;510890,260599;511762,258818;503598,250725;502373,253456;501915,257425;501325,255571;501109,255833;501728,257778;501354,260599;502102,262891;502682,262861;502289,261657;502663,258836;503598,250725;519305,245964;519679,246141;519492,253546;519679,258659;519118,268004;518557,273294;516874,281052;516313,287576;513508,299565;510890,309968;506216,311908;506590,310850;507338,303444;510142,295686;512386,294452;512386,294452;514817,281052;516126,274704;517248,268181;518183,262009;518557,256191;518744,251254;519118,248609;519305,245964;26336,164211;26429,164255;26438,164231;37618,138939;33504,146168;30138,148813;30130,148982;29804,155732;29814,155716;30138,148989;33504,146344;37618,139115;37758,139203;37828,139071;39861,123599;37243,125362;33317,133120;34215,133798;34244,133679;33504,133120;37430,125362;39749,123801;54260,113549;54023,113727;53021,117362;52390,119191;35187,148813;32756,156042;30512,163447;25650,178963;22471,189542;20975,197477;20227,201532;19666,205588;17983,216519;17422,223219;18357,230272;18796,226429;18731,225159;19479,217753;21162,206822;22497,205311;24435,193081;24341,190953;26188,185959;27288,181767;26959,182490;25837,182137;23032,189719;23219,193950;21910,202061;21723,203472;19853,205588;20414,201532;21162,197477;22658,189542;25837,178963;30699,163447;32943,156042;35373,148813;52577,119191;54260,113549;57626,95917;57625,95917;58560,96623;58560,96622;91320,70814;91284,70841;91175,70958;89648,72467;89262,72996;89009,73265;87918,74759;76512,87454;73333,90980;70154,94683;56098,109333;70341,94507;73520,90804;76699,87278;88105,74583;89262,72996;91175,70958;96067,58656;94453,59186;93252,59606;92967,59948;90910,61711;85674,64885;82121,68588;78755,72290;76512,74230;76435,74140;74314,76544;70715,80754;64918,86749;65853,87806;65871,87792;65105,86925;70902,80930;76699,74230;78942,72291;82308,68588;85861,64885;91097,61712;93154,59948;95398,59155;96106,58948;366908,26800;376444,30856;380558,34029;371396,29798;366908,26800;335867,13929;343347,15516;353818,20453;335867,13929;223299,12761;219372,13224;210958,14282;202730,16045;199177,17103;195064,18161;186062,19828;184405,20453;172999,24156;161779,28387;153926,31737;148690,33677;135788,39319;129617,43022;123633,46724;114097,53424;105121,60125;96531,67191;97267,68059;99091,66880;100643,65789;106243,61182;115219,54482;124755,47782;130739,44079;136909,40377;149812,34735;154861,32266;162714,28916;173934,24684;185340,20982;190131,20094;192446,19349;223950,12940;290172,8970;294168,9345;299591,11108;295477,10579;286876,8992;290172,8970;311933,7582;319599,8110;328949,11637;317355,9697;311933,7582;249384,7538;227787,8640;212828,10579;205722,12342;199551,14458;190950,15516;158413,27329;146633,32266;143080,33500;139901,35087;133918,38085;124568,42669;117462,47958;96893,63122;92595,66646;88390,70267;88479,70351;56130,106144;49585,114607;46593,119720;43601,124481;37991,134355;31889,143422;31821,143700;29764,148989;28268,151458;27894,151810;26234,157012;25837,160097;25463,164505;22845,171734;20414,178963;17796,189542;16300,199240;15366,208937;16674,202237;16796,201684;17048,199064;18544,189366;19013,189514;19053,189350;18545,189190;21162,178611;23593,171382;26199,164186;26024,164153;26398,159745;28455,151458;29951,148989;30001,148860;32008,143700;38178,134531;43788,124657;46780,119897;49772,114783;56317,106320;88666,70527;97267,63122;117836,47959;124942,42669;134292,38085;140275,35087;143454,33501;147007,32266;158787,27329;191324,15516;199925,14458;206096,12342;213202,10579;228161,8640;249758,7604;267118,8153;275656,0;284445,529;293420,1411;299404,2821;303331,4584;308193,3703;315485,5290;319973,6524;319786,6700;319599,7934;311933,7405;309315,6700;306697,6171;301648,5113;296599,4055;291364,3350;285567,3350;280892,3350;273600,3350;273257,3247;270047,4761;271169,6524;282388,8640;277395,8722;277480,8728;282762,8640;287250,9169;295851,10755;299965,11284;306884,12695;313990,14105;320908,15692;327827,17632;331193,18513;334559,19571;334602,19609;337016,20001;342865,22051;343682,23218;343908,23274;349144,25213;353632,26977;358119,28916;361485,30679;363729,31737;366160,32971;374387,37380;384859,43727;390282,47253;390439,47359;393210,48947;498736,236091;498657,237566;500793,237854;502850,239264;503785,244025;507338,249667;508834,249795;508834,248433;510354,244451;510329,243672;511825,238912;513882,238912;517061,236972;517435,244730;516500,248433;515378,251959;514817,257778;514630,260775;514256,263773;513459,264274;513508,264478;514272,263998;514630,261128;514817,258130;515378,252312;516500,248785;517435,245083;518931,246141;518744,248785;518370,251430;518183,256367;517809,262186;516874,268357;515752,274881;514443,281228;512012,294628;509769,295863;506964,303621;506216,311026;505842,312084;502663,320195;501728,320900;497801,329539;501915,320900;502850,320195;496866,336240;493687,337827;493028,339070;493126,339237;493874,337826;497053,336240;494809,342234;490695,349287;488639,352813;486395,356340;484712,358985;482281,364098;479663,369035;475549,374324;471436,379261;471607,378928;466948,384903;456850,395306;454862,398190;456850,395483;466948,385080;459281,396011;455331,399913;452160,402111;451988,402359;450006,403797;449932,404299;441143,412762;431793,420872;431361,421168;428241,424928;420761,430217;413770,435161;413745,435190;420761,430394;428241,425104;422070,430923;417045,434008;413568,435393;413468,435507;409728,437799;408319,438415;404773,441127;401314,443441;396078,446615;394395,446791;392525,447575;392234,447784;394582,446968;396265,446791;389534,451552;385233,453668;380932,455607;377894,456037;377379,456313;363168,462131;362443,462286;358119,464952;360550,465657;351575,469360;352323,466892;349331,467950;346526,468831;340729,470594;339955,469718;337176,470242;333810,470947;326892,472534;326664,472634;333249,471123;336615,470418;339420,469889;340542,470771;346339,469007;349144,468126;352135,467068;351387,469536;343534,473063;343149,472961;337737,475002;333249,476237;326518,477823;323736,477603;317919,478670;317729,479058;302209,481879;298656,480997;295664,480997;290429,482584;285754,482937;281079,483113;280571,482908;276311,483620;271169,482760;271356,482584;272291,481350;267990,480821;270047,479763;276217,479586;282201,479410;290803,479586;296786,479058;308006,476765;315485,475179;321095,475002;321485,474831;316046,475002;308567,476589;297347,478881;291364,479410;282762,479234;276778,479410;270608,479587;270795,478881;272103,477118;329697,468126;368778,454197;379062,449083;384859,446262;390843,443265;402062,436918;411038,430394;427867,418051;432541,414525;437029,410822;443761,405004;446566,400596;450595,397113;450627,396895;446753,400243;443948,404651;437216,410470;432728,414172;428054,417699;411225,430041;402249,436565;391030,442912;385046,445910;379249,448731;368965,453844;329884,467773;272291,476766;267990,476766;267429,475355;262941,475179;258827,476766;246860,476942;238071,476589;233771,476237;229470,475531;232061,472926;231527,473063;221874,471377;221429,471476;202917,468302;195624,466892;189267,465834;181600,462484;172064,459134;162153,455431;163836,454197;170755,455431;173747,457899;184031,460720;204413,465657;209462,466539;214885,467421;220868,468655;227462,469999;227974,469889;234145,470771;234331,470418;243307,470771;244803,470947;258640,470947;268738,471300;280705,470418;282201,470418;282762,471829;294542,470418;302396,468655;306884,467950;309689,467597;315859,466186;320908,465129;325957,463894;335218,462383;336428,461955;326705,463542;321656,464776;316607,465834;310437,467244;307632,467597;303144,468302;290990,469360;282762,470065;281266,470065;269299,470947;259201,470594;245364,470594;243868,470418;238071,468126;234892,470065;234884,470081;237510,468479;243307,470771;234332,470418;234402,470375;228535,469536;221616,468126;215633,466892;210210,466010;205161,465129;184779,460192;174495,457371;171503,454902;164584,453668;154300,448731;151308,448907;140649,443794;138779,440620;139153,440444;145698,443794;152243,447144;154113,446086;146446,441325;140088,438681;131300,433920;123820,429336;112040,424575;107552,421049;108487,420696;112975,421930;103625,412762;98389,408707;93528,404651;87357,399891;78382,390546;77766,388731;75951,387019;69780,380672;69032,377498;66601,374324;66311,373896;63422,372032;57812,364451;54634,357398;54260,357398;49959,349640;45845,341882;41544,332890;37618,323721;41544,329892;45471,337650;46780,341882;47321,342630;46655,339365;44919,336394;42092,330401;38739,325131;34626,314552;31101,303708;29944,300546;24903,281574;22674,267802;22658,268181;22845,271002;23780,277526;24902,284226;23032,278407;21723,271002;20227,271002;19292,264302;17983,260070;16862,256015;13683,252841;12748,252841;11813,248433;11439,242791;12187,234856;12561,232035;13198,230100;12888,225688;13309,219164;14057,217842;14057,217048;12561,219693;11252,217930;8821,214756;8377,212244;8260,212464;7512,219517;6951,226569;6390,232035;6390,243320;6577,249138;6951,254957;5268,260423;4894,260423;3772,249843;3772,238912;4707,230448;6389,232034;4894,230272;4520,223925;4894,214227;5081,211582;5642,207174;7886,199240;9004,193969;8634,192716;7325,199769;5081,207703;4520,212111;4333,214756;3959,224454;4333,230801;3398,239264;3398,250196;4520,260775;4894,260775;7325,270825;8634,279112;11439,287576;15856,305775;16242,309263;17049,309263;21162,318608;22658,323368;19853,319313;16862,312965;16675,314729;15048,309974;13870,310144;12561,306089;8073,296392;5268,287752;5081,280523;3772,272060;2837,263596;780,257425;2089,224630;3398,216167;2276,211582;4520,198887;5081,195890;6577,185663;10504,178258;9569,188308;10503,186586;11065,182468;11252,177905;12935,172087;15553,163271;18731,154279;18970,154026;20414,146873;22471,141760;24902,137528;29764,128712;33691,120778;39300,110552;43414,106144;46780,99973;49585,96094;52577,94683;53325,93625;56317,87983;62113,81635;62271,84288;61848,85404;67910,79520;70902,75817;74829,72291;75167,72645;75016,72467;79877,67883;84739,63651;89975,58361;97267,53248;105121,47782;109817,44693;112975,41964;118584,38790;124568,35793;125360,35408;127396,33523;130739,31208;134409,29445;137005,28882;137470,28563;188332,9168;190219,8782;195437,7053;199037,6369;200914,6354;201608,6171;244242,882;256350,837;269299,1058;269540,1228;275843,529;281640,1410;287437,2468;290428,3109;287250,2292;281453,1234;275656,353;27565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B22425">
      <w:rPr>
        <w:noProof/>
        <w:lang w:bidi="ru-RU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65868A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CBC17B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FAA861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21C6B1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61EF8D0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AB4CD0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76A6EE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C1A3B9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316AB6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3184EA0"/>
    <w:multiLevelType w:val="hybridMultilevel"/>
    <w:tmpl w:val="0B1A40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AA09A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E9D3EE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676673D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2"/>
  </w:num>
  <w:num w:numId="3">
    <w:abstractNumId w:val="9"/>
  </w:num>
  <w:num w:numId="4">
    <w:abstractNumId w:val="14"/>
  </w:num>
  <w:num w:numId="5">
    <w:abstractNumId w:val="13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5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8AC"/>
    <w:rsid w:val="00060042"/>
    <w:rsid w:val="0008685D"/>
    <w:rsid w:val="00090860"/>
    <w:rsid w:val="00112FD7"/>
    <w:rsid w:val="00150ABD"/>
    <w:rsid w:val="001946FC"/>
    <w:rsid w:val="001C7B1E"/>
    <w:rsid w:val="00222466"/>
    <w:rsid w:val="00247254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4F38AC"/>
    <w:rsid w:val="00565C77"/>
    <w:rsid w:val="0056708E"/>
    <w:rsid w:val="005801E5"/>
    <w:rsid w:val="00590471"/>
    <w:rsid w:val="005D01FA"/>
    <w:rsid w:val="00653E17"/>
    <w:rsid w:val="006A08E8"/>
    <w:rsid w:val="006A453D"/>
    <w:rsid w:val="006D79A8"/>
    <w:rsid w:val="0072353B"/>
    <w:rsid w:val="00755BF8"/>
    <w:rsid w:val="007575B6"/>
    <w:rsid w:val="00783C05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22425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B232E"/>
    <w:rsid w:val="00DC3F0A"/>
    <w:rsid w:val="00E26AED"/>
    <w:rsid w:val="00E50283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7E2CA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1">
    <w:name w:val="heading 1"/>
    <w:basedOn w:val="a3"/>
    <w:next w:val="a3"/>
    <w:link w:val="10"/>
    <w:uiPriority w:val="9"/>
    <w:qFormat/>
    <w:rsid w:val="001C7B1E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rsid w:val="001C7B1E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1C7B1E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1C7B1E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1C7B1E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1C7B1E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1C7B1E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1C7B1E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1C7B1E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1C7B1E"/>
    <w:rPr>
      <w:sz w:val="20"/>
      <w:szCs w:val="20"/>
    </w:rPr>
  </w:style>
  <w:style w:type="character" w:customStyle="1" w:styleId="a8">
    <w:name w:val="Основной текст Знак"/>
    <w:basedOn w:val="a4"/>
    <w:link w:val="a7"/>
    <w:uiPriority w:val="1"/>
    <w:semiHidden/>
    <w:rsid w:val="001C7B1E"/>
    <w:rPr>
      <w:rFonts w:ascii="Calibri" w:hAnsi="Calibri" w:cs="Calibri"/>
      <w:sz w:val="20"/>
      <w:szCs w:val="20"/>
    </w:rPr>
  </w:style>
  <w:style w:type="character" w:customStyle="1" w:styleId="10">
    <w:name w:val="Заголовок 1 Знак"/>
    <w:basedOn w:val="a4"/>
    <w:link w:val="1"/>
    <w:uiPriority w:val="9"/>
    <w:rsid w:val="001C7B1E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1C7B1E"/>
    <w:pPr>
      <w:numPr>
        <w:numId w:val="2"/>
      </w:numPr>
      <w:spacing w:after="120"/>
    </w:pPr>
    <w:rPr>
      <w:szCs w:val="24"/>
    </w:rPr>
  </w:style>
  <w:style w:type="paragraph" w:customStyle="1" w:styleId="a9">
    <w:name w:val="Абзац таблицы"/>
    <w:basedOn w:val="a3"/>
    <w:uiPriority w:val="1"/>
    <w:semiHidden/>
    <w:rsid w:val="001C7B1E"/>
    <w:rPr>
      <w:rFonts w:ascii="Times New Roman" w:hAnsi="Times New Roman"/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1C7B1E"/>
    <w:pPr>
      <w:tabs>
        <w:tab w:val="center" w:pos="4680"/>
        <w:tab w:val="right" w:pos="9360"/>
      </w:tabs>
    </w:pPr>
  </w:style>
  <w:style w:type="character" w:customStyle="1" w:styleId="ab">
    <w:name w:val="Верхний колонтитул Знак"/>
    <w:basedOn w:val="a4"/>
    <w:link w:val="aa"/>
    <w:uiPriority w:val="99"/>
    <w:semiHidden/>
    <w:rsid w:val="001C7B1E"/>
    <w:rPr>
      <w:rFonts w:ascii="Calibri" w:hAnsi="Calibri" w:cs="Calibri"/>
    </w:rPr>
  </w:style>
  <w:style w:type="paragraph" w:styleId="ac">
    <w:name w:val="footer"/>
    <w:basedOn w:val="a3"/>
    <w:link w:val="ad"/>
    <w:uiPriority w:val="99"/>
    <w:semiHidden/>
    <w:rsid w:val="001C7B1E"/>
    <w:pPr>
      <w:tabs>
        <w:tab w:val="center" w:pos="4680"/>
        <w:tab w:val="right" w:pos="9360"/>
      </w:tabs>
    </w:pPr>
  </w:style>
  <w:style w:type="character" w:customStyle="1" w:styleId="ad">
    <w:name w:val="Нижний колонтитул Знак"/>
    <w:basedOn w:val="a4"/>
    <w:link w:val="ac"/>
    <w:uiPriority w:val="99"/>
    <w:semiHidden/>
    <w:rsid w:val="001C7B1E"/>
    <w:rPr>
      <w:rFonts w:ascii="Calibri" w:hAnsi="Calibri" w:cs="Calibri"/>
    </w:rPr>
  </w:style>
  <w:style w:type="table" w:styleId="ae">
    <w:name w:val="Table Grid"/>
    <w:basedOn w:val="a5"/>
    <w:uiPriority w:val="39"/>
    <w:rsid w:val="001C7B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7"/>
    <w:next w:val="a3"/>
    <w:link w:val="af0"/>
    <w:uiPriority w:val="10"/>
    <w:qFormat/>
    <w:rsid w:val="001C7B1E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af0">
    <w:name w:val="Заголовок Знак"/>
    <w:basedOn w:val="a4"/>
    <w:link w:val="af"/>
    <w:uiPriority w:val="10"/>
    <w:rsid w:val="001C7B1E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af1">
    <w:name w:val="Информация"/>
    <w:basedOn w:val="a7"/>
    <w:uiPriority w:val="1"/>
    <w:qFormat/>
    <w:rsid w:val="001C7B1E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af2">
    <w:name w:val="Даты"/>
    <w:basedOn w:val="a7"/>
    <w:qFormat/>
    <w:rsid w:val="001C7B1E"/>
    <w:pPr>
      <w:kinsoku w:val="0"/>
      <w:overflowPunct w:val="0"/>
    </w:pPr>
    <w:rPr>
      <w:b/>
      <w:color w:val="000000" w:themeColor="text1"/>
      <w:sz w:val="18"/>
    </w:rPr>
  </w:style>
  <w:style w:type="character" w:styleId="af3">
    <w:name w:val="Strong"/>
    <w:basedOn w:val="a4"/>
    <w:uiPriority w:val="22"/>
    <w:semiHidden/>
    <w:qFormat/>
    <w:rsid w:val="001C7B1E"/>
    <w:rPr>
      <w:rFonts w:ascii="Calibri" w:hAnsi="Calibri" w:cs="Calibri"/>
      <w:b/>
      <w:bCs/>
      <w:color w:val="666666" w:themeColor="accent4"/>
    </w:rPr>
  </w:style>
  <w:style w:type="character" w:styleId="af4">
    <w:name w:val="Placeholder Text"/>
    <w:basedOn w:val="a4"/>
    <w:uiPriority w:val="99"/>
    <w:semiHidden/>
    <w:rsid w:val="001C7B1E"/>
    <w:rPr>
      <w:rFonts w:ascii="Calibri" w:hAnsi="Calibri" w:cs="Calibri"/>
      <w:color w:val="808080"/>
    </w:rPr>
  </w:style>
  <w:style w:type="paragraph" w:styleId="af5">
    <w:name w:val="Date"/>
    <w:basedOn w:val="a3"/>
    <w:next w:val="a3"/>
    <w:link w:val="af6"/>
    <w:uiPriority w:val="99"/>
    <w:rsid w:val="001C7B1E"/>
    <w:pPr>
      <w:spacing w:line="480" w:lineRule="auto"/>
    </w:pPr>
  </w:style>
  <w:style w:type="character" w:customStyle="1" w:styleId="af6">
    <w:name w:val="Дата Знак"/>
    <w:basedOn w:val="a4"/>
    <w:link w:val="af5"/>
    <w:uiPriority w:val="99"/>
    <w:rsid w:val="001C7B1E"/>
    <w:rPr>
      <w:rFonts w:ascii="Calibri" w:hAnsi="Calibri" w:cs="Calibri"/>
    </w:rPr>
  </w:style>
  <w:style w:type="paragraph" w:styleId="af7">
    <w:name w:val="No Spacing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22">
    <w:name w:val="Заголовок 2 Знак"/>
    <w:basedOn w:val="a4"/>
    <w:link w:val="21"/>
    <w:uiPriority w:val="9"/>
    <w:rsid w:val="001C7B1E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af8">
    <w:name w:val="Опыт работы"/>
    <w:basedOn w:val="a3"/>
    <w:qFormat/>
    <w:rsid w:val="001C7B1E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a0">
    <w:name w:val="List Bullet"/>
    <w:basedOn w:val="a3"/>
    <w:uiPriority w:val="99"/>
    <w:rsid w:val="001C7B1E"/>
    <w:pPr>
      <w:numPr>
        <w:numId w:val="3"/>
      </w:numPr>
      <w:contextualSpacing/>
    </w:pPr>
  </w:style>
  <w:style w:type="paragraph" w:customStyle="1" w:styleId="af9">
    <w:name w:val="Название учебного заведения"/>
    <w:basedOn w:val="a3"/>
    <w:uiPriority w:val="1"/>
    <w:rsid w:val="001C7B1E"/>
    <w:rPr>
      <w:b/>
    </w:rPr>
  </w:style>
  <w:style w:type="character" w:customStyle="1" w:styleId="Mention">
    <w:name w:val="Mention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1C7B1E"/>
    <w:pPr>
      <w:numPr>
        <w:numId w:val="4"/>
      </w:numPr>
    </w:pPr>
  </w:style>
  <w:style w:type="numbering" w:styleId="1ai">
    <w:name w:val="Outline List 1"/>
    <w:basedOn w:val="a6"/>
    <w:uiPriority w:val="99"/>
    <w:semiHidden/>
    <w:unhideWhenUsed/>
    <w:rsid w:val="001C7B1E"/>
    <w:pPr>
      <w:numPr>
        <w:numId w:val="5"/>
      </w:numPr>
    </w:pPr>
  </w:style>
  <w:style w:type="character" w:styleId="HTML">
    <w:name w:val="HTML Code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1C7B1E"/>
    <w:rPr>
      <w:i/>
      <w:iCs/>
    </w:rPr>
  </w:style>
  <w:style w:type="character" w:customStyle="1" w:styleId="HTML2">
    <w:name w:val="Адрес HTML Знак"/>
    <w:basedOn w:val="a4"/>
    <w:link w:val="HTML1"/>
    <w:uiPriority w:val="99"/>
    <w:semiHidden/>
    <w:rsid w:val="001C7B1E"/>
    <w:rPr>
      <w:rFonts w:ascii="Calibri" w:hAnsi="Calibri" w:cs="Calibri"/>
      <w:i/>
      <w:iCs/>
    </w:rPr>
  </w:style>
  <w:style w:type="character" w:styleId="HTML3">
    <w:name w:val="HTML Definition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4">
    <w:name w:val="HTML Cit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5">
    <w:name w:val="HTML Typewriter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1C7B1E"/>
    <w:rPr>
      <w:rFonts w:ascii="Consolas" w:hAnsi="Consolas" w:cs="Calibr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1C7B1E"/>
    <w:rPr>
      <w:rFonts w:ascii="Calibri" w:hAnsi="Calibri" w:cs="Calibri"/>
    </w:rPr>
  </w:style>
  <w:style w:type="character" w:styleId="HTML8">
    <w:name w:val="HTML Keyboard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1C7B1E"/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4"/>
    <w:link w:val="HTML9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11">
    <w:name w:val="toc 1"/>
    <w:basedOn w:val="a3"/>
    <w:next w:val="a3"/>
    <w:autoRedefine/>
    <w:uiPriority w:val="39"/>
    <w:semiHidden/>
    <w:unhideWhenUsed/>
    <w:rsid w:val="001C7B1E"/>
    <w:pPr>
      <w:spacing w:after="100"/>
    </w:pPr>
  </w:style>
  <w:style w:type="paragraph" w:styleId="23">
    <w:name w:val="toc 2"/>
    <w:basedOn w:val="a3"/>
    <w:next w:val="a3"/>
    <w:autoRedefine/>
    <w:uiPriority w:val="39"/>
    <w:semiHidden/>
    <w:unhideWhenUsed/>
    <w:rsid w:val="001C7B1E"/>
    <w:pPr>
      <w:spacing w:after="100"/>
      <w:ind w:left="220"/>
    </w:pPr>
  </w:style>
  <w:style w:type="paragraph" w:styleId="33">
    <w:name w:val="toc 3"/>
    <w:basedOn w:val="a3"/>
    <w:next w:val="a3"/>
    <w:autoRedefine/>
    <w:uiPriority w:val="39"/>
    <w:semiHidden/>
    <w:unhideWhenUsed/>
    <w:rsid w:val="001C7B1E"/>
    <w:pPr>
      <w:spacing w:after="100"/>
      <w:ind w:left="440"/>
    </w:pPr>
  </w:style>
  <w:style w:type="paragraph" w:styleId="43">
    <w:name w:val="toc 4"/>
    <w:basedOn w:val="a3"/>
    <w:next w:val="a3"/>
    <w:autoRedefine/>
    <w:uiPriority w:val="39"/>
    <w:semiHidden/>
    <w:unhideWhenUsed/>
    <w:rsid w:val="001C7B1E"/>
    <w:pPr>
      <w:spacing w:after="100"/>
      <w:ind w:left="660"/>
    </w:pPr>
  </w:style>
  <w:style w:type="paragraph" w:styleId="53">
    <w:name w:val="toc 5"/>
    <w:basedOn w:val="a3"/>
    <w:next w:val="a3"/>
    <w:autoRedefine/>
    <w:uiPriority w:val="39"/>
    <w:semiHidden/>
    <w:unhideWhenUsed/>
    <w:rsid w:val="001C7B1E"/>
    <w:pPr>
      <w:spacing w:after="100"/>
      <w:ind w:left="880"/>
    </w:pPr>
  </w:style>
  <w:style w:type="paragraph" w:styleId="61">
    <w:name w:val="toc 6"/>
    <w:basedOn w:val="a3"/>
    <w:next w:val="a3"/>
    <w:autoRedefine/>
    <w:uiPriority w:val="39"/>
    <w:semiHidden/>
    <w:unhideWhenUsed/>
    <w:rsid w:val="001C7B1E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semiHidden/>
    <w:unhideWhenUsed/>
    <w:rsid w:val="001C7B1E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semiHidden/>
    <w:unhideWhenUsed/>
    <w:rsid w:val="001C7B1E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semiHidden/>
    <w:unhideWhenUsed/>
    <w:rsid w:val="001C7B1E"/>
    <w:pPr>
      <w:spacing w:after="100"/>
      <w:ind w:left="1760"/>
    </w:pPr>
  </w:style>
  <w:style w:type="paragraph" w:styleId="afa">
    <w:name w:val="TOC Heading"/>
    <w:basedOn w:val="1"/>
    <w:next w:val="a3"/>
    <w:uiPriority w:val="39"/>
    <w:semiHidden/>
    <w:unhideWhenUsed/>
    <w:qFormat/>
    <w:rsid w:val="001C7B1E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afb">
    <w:name w:val="Subtle Reference"/>
    <w:basedOn w:val="a4"/>
    <w:uiPriority w:val="31"/>
    <w:semiHidden/>
    <w:rsid w:val="001C7B1E"/>
    <w:rPr>
      <w:rFonts w:ascii="Calibri" w:hAnsi="Calibri" w:cs="Calibri"/>
      <w:smallCaps/>
      <w:color w:val="5A5A5A" w:themeColor="text1" w:themeTint="A5"/>
    </w:rPr>
  </w:style>
  <w:style w:type="character" w:styleId="afc">
    <w:name w:val="Subtle Emphasis"/>
    <w:basedOn w:val="a4"/>
    <w:uiPriority w:val="1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table" w:styleId="afd">
    <w:name w:val="Table Professional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e">
    <w:name w:val="Bibliography"/>
    <w:basedOn w:val="a3"/>
    <w:next w:val="a3"/>
    <w:uiPriority w:val="37"/>
    <w:semiHidden/>
    <w:unhideWhenUsed/>
    <w:rsid w:val="001C7B1E"/>
  </w:style>
  <w:style w:type="character" w:styleId="aff">
    <w:name w:val="Book Title"/>
    <w:basedOn w:val="a4"/>
    <w:uiPriority w:val="33"/>
    <w:semiHidden/>
    <w:rsid w:val="001C7B1E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paragraph" w:styleId="aff0">
    <w:name w:val="Message Header"/>
    <w:basedOn w:val="a3"/>
    <w:link w:val="aff1"/>
    <w:uiPriority w:val="99"/>
    <w:semiHidden/>
    <w:unhideWhenUsed/>
    <w:rsid w:val="001C7B1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aff1">
    <w:name w:val="Шапка Знак"/>
    <w:basedOn w:val="a4"/>
    <w:link w:val="aff0"/>
    <w:uiPriority w:val="99"/>
    <w:semiHidden/>
    <w:rsid w:val="001C7B1E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aff2">
    <w:name w:val="Table Elegant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3">
    <w:name w:val="List"/>
    <w:basedOn w:val="a3"/>
    <w:uiPriority w:val="99"/>
    <w:semiHidden/>
    <w:unhideWhenUsed/>
    <w:rsid w:val="001C7B1E"/>
    <w:pPr>
      <w:ind w:left="360" w:hanging="360"/>
      <w:contextualSpacing/>
    </w:pPr>
  </w:style>
  <w:style w:type="paragraph" w:styleId="27">
    <w:name w:val="List 2"/>
    <w:basedOn w:val="a3"/>
    <w:uiPriority w:val="99"/>
    <w:semiHidden/>
    <w:unhideWhenUsed/>
    <w:rsid w:val="001C7B1E"/>
    <w:pPr>
      <w:ind w:left="720" w:hanging="360"/>
      <w:contextualSpacing/>
    </w:pPr>
  </w:style>
  <w:style w:type="paragraph" w:styleId="35">
    <w:name w:val="List 3"/>
    <w:basedOn w:val="a3"/>
    <w:uiPriority w:val="99"/>
    <w:semiHidden/>
    <w:unhideWhenUsed/>
    <w:rsid w:val="001C7B1E"/>
    <w:pPr>
      <w:ind w:left="1080" w:hanging="360"/>
      <w:contextualSpacing/>
    </w:pPr>
  </w:style>
  <w:style w:type="paragraph" w:styleId="44">
    <w:name w:val="List 4"/>
    <w:basedOn w:val="a3"/>
    <w:uiPriority w:val="99"/>
    <w:semiHidden/>
    <w:unhideWhenUsed/>
    <w:rsid w:val="001C7B1E"/>
    <w:pPr>
      <w:ind w:left="1440" w:hanging="360"/>
      <w:contextualSpacing/>
    </w:pPr>
  </w:style>
  <w:style w:type="paragraph" w:styleId="54">
    <w:name w:val="List 5"/>
    <w:basedOn w:val="a3"/>
    <w:uiPriority w:val="99"/>
    <w:semiHidden/>
    <w:unhideWhenUsed/>
    <w:rsid w:val="001C7B1E"/>
    <w:pPr>
      <w:ind w:left="1800" w:hanging="360"/>
      <w:contextualSpacing/>
    </w:pPr>
  </w:style>
  <w:style w:type="table" w:styleId="-1">
    <w:name w:val="Table List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4">
    <w:name w:val="List Continue"/>
    <w:basedOn w:val="a3"/>
    <w:uiPriority w:val="99"/>
    <w:semiHidden/>
    <w:unhideWhenUsed/>
    <w:rsid w:val="001C7B1E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unhideWhenUsed/>
    <w:rsid w:val="001C7B1E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1C7B1E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1C7B1E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1C7B1E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1C7B1E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1C7B1E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1C7B1E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1C7B1E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1C7B1E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1C7B1E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1C7B1E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1C7B1E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1C7B1E"/>
    <w:pPr>
      <w:numPr>
        <w:numId w:val="14"/>
      </w:numPr>
      <w:contextualSpacing/>
    </w:pPr>
  </w:style>
  <w:style w:type="paragraph" w:styleId="aff5">
    <w:name w:val="Subtitle"/>
    <w:basedOn w:val="a3"/>
    <w:next w:val="a3"/>
    <w:link w:val="aff6"/>
    <w:uiPriority w:val="11"/>
    <w:semiHidden/>
    <w:rsid w:val="001C7B1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6">
    <w:name w:val="Подзаголовок Знак"/>
    <w:basedOn w:val="a4"/>
    <w:link w:val="aff5"/>
    <w:uiPriority w:val="11"/>
    <w:semiHidden/>
    <w:rsid w:val="001C7B1E"/>
    <w:rPr>
      <w:rFonts w:ascii="Calibri" w:hAnsi="Calibri" w:cs="Calibri"/>
      <w:color w:val="5A5A5A" w:themeColor="text1" w:themeTint="A5"/>
      <w:spacing w:val="15"/>
    </w:rPr>
  </w:style>
  <w:style w:type="table" w:styleId="15">
    <w:name w:val="Table Classic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table of figures"/>
    <w:basedOn w:val="a3"/>
    <w:next w:val="a3"/>
    <w:uiPriority w:val="99"/>
    <w:semiHidden/>
    <w:unhideWhenUsed/>
    <w:rsid w:val="001C7B1E"/>
  </w:style>
  <w:style w:type="paragraph" w:styleId="aff8">
    <w:name w:val="macro"/>
    <w:link w:val="aff9"/>
    <w:uiPriority w:val="99"/>
    <w:semiHidden/>
    <w:unhideWhenUsed/>
    <w:rsid w:val="001C7B1E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aff9">
    <w:name w:val="Текст макроса Знак"/>
    <w:basedOn w:val="a4"/>
    <w:link w:val="aff8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2a">
    <w:name w:val="envelope return"/>
    <w:basedOn w:val="a3"/>
    <w:uiPriority w:val="99"/>
    <w:semiHidden/>
    <w:unhideWhenUsed/>
    <w:rsid w:val="001C7B1E"/>
    <w:rPr>
      <w:rFonts w:ascii="Corbel" w:eastAsiaTheme="majorEastAsia" w:hAnsi="Corbel" w:cstheme="majorBidi"/>
      <w:sz w:val="20"/>
      <w:szCs w:val="20"/>
    </w:rPr>
  </w:style>
  <w:style w:type="character" w:styleId="affa">
    <w:name w:val="end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b">
    <w:name w:val="endnote text"/>
    <w:basedOn w:val="a3"/>
    <w:link w:val="affc"/>
    <w:uiPriority w:val="99"/>
    <w:semiHidden/>
    <w:unhideWhenUsed/>
    <w:rsid w:val="001C7B1E"/>
    <w:rPr>
      <w:sz w:val="20"/>
      <w:szCs w:val="20"/>
    </w:rPr>
  </w:style>
  <w:style w:type="character" w:customStyle="1" w:styleId="affc">
    <w:name w:val="Текст концевой сноски Знак"/>
    <w:basedOn w:val="a4"/>
    <w:link w:val="affb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d">
    <w:name w:val="table of authorities"/>
    <w:basedOn w:val="a3"/>
    <w:next w:val="a3"/>
    <w:uiPriority w:val="99"/>
    <w:semiHidden/>
    <w:unhideWhenUsed/>
    <w:rsid w:val="001C7B1E"/>
    <w:pPr>
      <w:ind w:left="220" w:hanging="220"/>
    </w:pPr>
  </w:style>
  <w:style w:type="paragraph" w:styleId="affe">
    <w:name w:val="toa heading"/>
    <w:basedOn w:val="a3"/>
    <w:next w:val="a3"/>
    <w:uiPriority w:val="99"/>
    <w:semiHidden/>
    <w:unhideWhenUsed/>
    <w:rsid w:val="001C7B1E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2b">
    <w:name w:val="Quote"/>
    <w:basedOn w:val="a3"/>
    <w:next w:val="a3"/>
    <w:link w:val="2c"/>
    <w:uiPriority w:val="29"/>
    <w:semiHidden/>
    <w:rsid w:val="001C7B1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c">
    <w:name w:val="Цитата 2 Знак"/>
    <w:basedOn w:val="a4"/>
    <w:link w:val="2b"/>
    <w:uiPriority w:val="2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character" w:styleId="afff">
    <w:name w:val="Emphasis"/>
    <w:basedOn w:val="a4"/>
    <w:uiPriority w:val="20"/>
    <w:semiHidden/>
    <w:rsid w:val="001C7B1E"/>
    <w:rPr>
      <w:rFonts w:ascii="Calibri" w:hAnsi="Calibri" w:cs="Calibri"/>
      <w:i/>
      <w:iCs/>
    </w:rPr>
  </w:style>
  <w:style w:type="table" w:styleId="afff0">
    <w:name w:val="Colorful List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0">
    <w:name w:val="Colorful List Accent 2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0">
    <w:name w:val="Colorful List Accent 3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0">
    <w:name w:val="Colorful List Accent 4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0">
    <w:name w:val="Colorful List Accent 5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0">
    <w:name w:val="Colorful List Accent 6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1">
    <w:name w:val="Colorful Shading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Shading Accent 4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2">
    <w:name w:val="Colorful Grid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2">
    <w:name w:val="Colorful Grid Accent 2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2">
    <w:name w:val="Colorful Grid Accent 3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2">
    <w:name w:val="Colorful Grid Accent 4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2">
    <w:name w:val="Colorful Grid Accent 5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2">
    <w:name w:val="Colorful Grid Accent 6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3">
    <w:name w:val="annotation text"/>
    <w:basedOn w:val="a3"/>
    <w:link w:val="afff4"/>
    <w:uiPriority w:val="99"/>
    <w:semiHidden/>
    <w:unhideWhenUsed/>
    <w:rsid w:val="001C7B1E"/>
    <w:rPr>
      <w:sz w:val="20"/>
      <w:szCs w:val="20"/>
    </w:rPr>
  </w:style>
  <w:style w:type="character" w:customStyle="1" w:styleId="afff4">
    <w:name w:val="Текст примечания Знак"/>
    <w:basedOn w:val="a4"/>
    <w:link w:val="afff3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f5">
    <w:name w:val="annotation subject"/>
    <w:basedOn w:val="afff3"/>
    <w:next w:val="afff3"/>
    <w:link w:val="afff6"/>
    <w:uiPriority w:val="99"/>
    <w:semiHidden/>
    <w:unhideWhenUsed/>
    <w:rsid w:val="001C7B1E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1C7B1E"/>
    <w:rPr>
      <w:rFonts w:ascii="Calibri" w:hAnsi="Calibri" w:cs="Calibri"/>
      <w:b/>
      <w:bCs/>
      <w:sz w:val="20"/>
      <w:szCs w:val="20"/>
    </w:rPr>
  </w:style>
  <w:style w:type="character" w:styleId="afff7">
    <w:name w:val="annotation reference"/>
    <w:basedOn w:val="a4"/>
    <w:uiPriority w:val="99"/>
    <w:semiHidden/>
    <w:unhideWhenUsed/>
    <w:rsid w:val="001C7B1E"/>
    <w:rPr>
      <w:rFonts w:ascii="Calibri" w:hAnsi="Calibri" w:cs="Calibri"/>
      <w:sz w:val="16"/>
      <w:szCs w:val="16"/>
    </w:rPr>
  </w:style>
  <w:style w:type="paragraph" w:styleId="afff8">
    <w:name w:val="Balloon Text"/>
    <w:basedOn w:val="a3"/>
    <w:link w:val="afff9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9">
    <w:name w:val="Текст выноски Знак"/>
    <w:basedOn w:val="a4"/>
    <w:link w:val="afff8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paragraph" w:styleId="afffa">
    <w:name w:val="envelope address"/>
    <w:basedOn w:val="a3"/>
    <w:uiPriority w:val="99"/>
    <w:semiHidden/>
    <w:unhideWhenUsed/>
    <w:rsid w:val="001C7B1E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ffb">
    <w:name w:val="Block Text"/>
    <w:basedOn w:val="a3"/>
    <w:uiPriority w:val="99"/>
    <w:semiHidden/>
    <w:unhideWhenUsed/>
    <w:rsid w:val="001C7B1E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afffc">
    <w:name w:val="Document Map"/>
    <w:basedOn w:val="a3"/>
    <w:link w:val="afffd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d">
    <w:name w:val="Схема документа Знак"/>
    <w:basedOn w:val="a4"/>
    <w:link w:val="afffc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character" w:customStyle="1" w:styleId="32">
    <w:name w:val="Заголовок 3 Знак"/>
    <w:basedOn w:val="a4"/>
    <w:link w:val="31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42">
    <w:name w:val="Заголовок 4 Знак"/>
    <w:basedOn w:val="a4"/>
    <w:link w:val="41"/>
    <w:uiPriority w:val="9"/>
    <w:semiHidden/>
    <w:rsid w:val="001C7B1E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52">
    <w:name w:val="Заголовок 5 Знак"/>
    <w:basedOn w:val="a4"/>
    <w:link w:val="51"/>
    <w:uiPriority w:val="9"/>
    <w:semiHidden/>
    <w:rsid w:val="001C7B1E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60">
    <w:name w:val="Заголовок 6 Знак"/>
    <w:basedOn w:val="a4"/>
    <w:link w:val="6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70">
    <w:name w:val="Заголовок 7 Знак"/>
    <w:basedOn w:val="a4"/>
    <w:link w:val="7"/>
    <w:uiPriority w:val="9"/>
    <w:semiHidden/>
    <w:rsid w:val="001C7B1E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80">
    <w:name w:val="Заголовок 8 Знак"/>
    <w:basedOn w:val="a4"/>
    <w:link w:val="8"/>
    <w:uiPriority w:val="9"/>
    <w:semiHidden/>
    <w:rsid w:val="001C7B1E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4"/>
    <w:link w:val="9"/>
    <w:uiPriority w:val="9"/>
    <w:semiHidden/>
    <w:rsid w:val="001C7B1E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1C7B1E"/>
    <w:pPr>
      <w:numPr>
        <w:numId w:val="15"/>
      </w:numPr>
    </w:pPr>
  </w:style>
  <w:style w:type="table" w:styleId="17">
    <w:name w:val="Plain Table 1"/>
    <w:basedOn w:val="a5"/>
    <w:uiPriority w:val="41"/>
    <w:rsid w:val="001C7B1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e">
    <w:name w:val="Plain Table 2"/>
    <w:basedOn w:val="a5"/>
    <w:uiPriority w:val="42"/>
    <w:rsid w:val="001C7B1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5"/>
    <w:uiPriority w:val="43"/>
    <w:rsid w:val="001C7B1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5"/>
    <w:uiPriority w:val="44"/>
    <w:rsid w:val="001C7B1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5"/>
    <w:uiPriority w:val="45"/>
    <w:rsid w:val="001C7B1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e">
    <w:name w:val="Intense Reference"/>
    <w:basedOn w:val="a4"/>
    <w:uiPriority w:val="32"/>
    <w:semiHidden/>
    <w:rsid w:val="001C7B1E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affff">
    <w:name w:val="Intense Quote"/>
    <w:basedOn w:val="a3"/>
    <w:next w:val="a3"/>
    <w:link w:val="affff0"/>
    <w:uiPriority w:val="30"/>
    <w:semiHidden/>
    <w:rsid w:val="001C7B1E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f0">
    <w:name w:val="Выделенная цитата Знак"/>
    <w:basedOn w:val="a4"/>
    <w:link w:val="affff"/>
    <w:uiPriority w:val="30"/>
    <w:semiHidden/>
    <w:rsid w:val="001C7B1E"/>
    <w:rPr>
      <w:rFonts w:ascii="Calibri" w:hAnsi="Calibri" w:cs="Calibri"/>
      <w:i/>
      <w:iCs/>
      <w:color w:val="2C567A" w:themeColor="accent1"/>
    </w:rPr>
  </w:style>
  <w:style w:type="character" w:styleId="affff1">
    <w:name w:val="Intense Emphasis"/>
    <w:basedOn w:val="a4"/>
    <w:uiPriority w:val="21"/>
    <w:semiHidden/>
    <w:rsid w:val="001C7B1E"/>
    <w:rPr>
      <w:rFonts w:ascii="Calibri" w:hAnsi="Calibri" w:cs="Calibri"/>
      <w:i/>
      <w:iCs/>
      <w:color w:val="2C567A" w:themeColor="accent1"/>
    </w:rPr>
  </w:style>
  <w:style w:type="paragraph" w:styleId="affff2">
    <w:name w:val="Normal (Web)"/>
    <w:basedOn w:val="a3"/>
    <w:uiPriority w:val="99"/>
    <w:semiHidden/>
    <w:unhideWhenUsed/>
    <w:rsid w:val="001C7B1E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a4"/>
    <w:uiPriority w:val="99"/>
    <w:semiHidden/>
    <w:unhideWhenUsed/>
    <w:rsid w:val="001C7B1E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a4"/>
    <w:uiPriority w:val="99"/>
    <w:semiHidden/>
    <w:unhideWhenUsed/>
    <w:rsid w:val="001C7B1E"/>
    <w:rPr>
      <w:rFonts w:ascii="Calibri" w:hAnsi="Calibri" w:cs="Calibri"/>
      <w:color w:val="605E5C"/>
      <w:shd w:val="clear" w:color="auto" w:fill="E1DFDD"/>
    </w:rPr>
  </w:style>
  <w:style w:type="paragraph" w:styleId="2f">
    <w:name w:val="Body Text 2"/>
    <w:basedOn w:val="a3"/>
    <w:link w:val="2f0"/>
    <w:uiPriority w:val="99"/>
    <w:semiHidden/>
    <w:unhideWhenUsed/>
    <w:rsid w:val="001C7B1E"/>
    <w:pPr>
      <w:spacing w:after="120" w:line="480" w:lineRule="auto"/>
    </w:pPr>
  </w:style>
  <w:style w:type="character" w:customStyle="1" w:styleId="2f0">
    <w:name w:val="Основной текст 2 Знак"/>
    <w:basedOn w:val="a4"/>
    <w:link w:val="2f"/>
    <w:uiPriority w:val="99"/>
    <w:semiHidden/>
    <w:rsid w:val="001C7B1E"/>
    <w:rPr>
      <w:rFonts w:ascii="Calibri" w:hAnsi="Calibri" w:cs="Calibri"/>
    </w:rPr>
  </w:style>
  <w:style w:type="paragraph" w:styleId="3a">
    <w:name w:val="Body Text 3"/>
    <w:basedOn w:val="a3"/>
    <w:link w:val="3b"/>
    <w:uiPriority w:val="99"/>
    <w:semiHidden/>
    <w:unhideWhenUsed/>
    <w:rsid w:val="001C7B1E"/>
    <w:pPr>
      <w:spacing w:after="120"/>
    </w:pPr>
    <w:rPr>
      <w:sz w:val="16"/>
      <w:szCs w:val="16"/>
    </w:rPr>
  </w:style>
  <w:style w:type="character" w:customStyle="1" w:styleId="3b">
    <w:name w:val="Основной текст 3 Знак"/>
    <w:basedOn w:val="a4"/>
    <w:link w:val="3a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3">
    <w:name w:val="Body Text Indent"/>
    <w:basedOn w:val="a3"/>
    <w:link w:val="affff4"/>
    <w:uiPriority w:val="99"/>
    <w:semiHidden/>
    <w:unhideWhenUsed/>
    <w:rsid w:val="001C7B1E"/>
    <w:pPr>
      <w:spacing w:after="120"/>
      <w:ind w:left="360"/>
    </w:pPr>
  </w:style>
  <w:style w:type="character" w:customStyle="1" w:styleId="affff4">
    <w:name w:val="Основной текст с отступом Знак"/>
    <w:basedOn w:val="a4"/>
    <w:link w:val="affff3"/>
    <w:uiPriority w:val="99"/>
    <w:semiHidden/>
    <w:rsid w:val="001C7B1E"/>
    <w:rPr>
      <w:rFonts w:ascii="Calibri" w:hAnsi="Calibri" w:cs="Calibri"/>
    </w:rPr>
  </w:style>
  <w:style w:type="paragraph" w:styleId="2f1">
    <w:name w:val="Body Text Indent 2"/>
    <w:basedOn w:val="a3"/>
    <w:link w:val="2f2"/>
    <w:uiPriority w:val="99"/>
    <w:semiHidden/>
    <w:unhideWhenUsed/>
    <w:rsid w:val="001C7B1E"/>
    <w:pPr>
      <w:spacing w:after="120" w:line="480" w:lineRule="auto"/>
      <w:ind w:left="360"/>
    </w:pPr>
  </w:style>
  <w:style w:type="character" w:customStyle="1" w:styleId="2f2">
    <w:name w:val="Основной текст с отступом 2 Знак"/>
    <w:basedOn w:val="a4"/>
    <w:link w:val="2f1"/>
    <w:uiPriority w:val="99"/>
    <w:semiHidden/>
    <w:rsid w:val="001C7B1E"/>
    <w:rPr>
      <w:rFonts w:ascii="Calibri" w:hAnsi="Calibri" w:cs="Calibri"/>
    </w:rPr>
  </w:style>
  <w:style w:type="paragraph" w:styleId="3c">
    <w:name w:val="Body Text Indent 3"/>
    <w:basedOn w:val="a3"/>
    <w:link w:val="3d"/>
    <w:uiPriority w:val="99"/>
    <w:semiHidden/>
    <w:unhideWhenUsed/>
    <w:rsid w:val="001C7B1E"/>
    <w:pPr>
      <w:spacing w:after="120"/>
      <w:ind w:left="360"/>
    </w:pPr>
    <w:rPr>
      <w:sz w:val="16"/>
      <w:szCs w:val="16"/>
    </w:rPr>
  </w:style>
  <w:style w:type="character" w:customStyle="1" w:styleId="3d">
    <w:name w:val="Основной текст с отступом 3 Знак"/>
    <w:basedOn w:val="a4"/>
    <w:link w:val="3c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5">
    <w:name w:val="Body Text First Indent"/>
    <w:basedOn w:val="a7"/>
    <w:link w:val="affff6"/>
    <w:uiPriority w:val="99"/>
    <w:semiHidden/>
    <w:unhideWhenUsed/>
    <w:rsid w:val="001C7B1E"/>
    <w:pPr>
      <w:ind w:firstLine="360"/>
    </w:pPr>
  </w:style>
  <w:style w:type="character" w:customStyle="1" w:styleId="affff6">
    <w:name w:val="Красная строка Знак"/>
    <w:basedOn w:val="a8"/>
    <w:link w:val="affff5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2f3">
    <w:name w:val="Body Text First Indent 2"/>
    <w:basedOn w:val="affff3"/>
    <w:link w:val="2f4"/>
    <w:uiPriority w:val="99"/>
    <w:semiHidden/>
    <w:unhideWhenUsed/>
    <w:rsid w:val="001C7B1E"/>
    <w:pPr>
      <w:spacing w:after="0"/>
      <w:ind w:firstLine="360"/>
    </w:pPr>
  </w:style>
  <w:style w:type="character" w:customStyle="1" w:styleId="2f4">
    <w:name w:val="Красная строка 2 Знак"/>
    <w:basedOn w:val="affff4"/>
    <w:link w:val="2f3"/>
    <w:uiPriority w:val="99"/>
    <w:semiHidden/>
    <w:rsid w:val="001C7B1E"/>
    <w:rPr>
      <w:rFonts w:ascii="Calibri" w:hAnsi="Calibri" w:cs="Calibri"/>
    </w:rPr>
  </w:style>
  <w:style w:type="paragraph" w:styleId="affff7">
    <w:name w:val="Normal Indent"/>
    <w:basedOn w:val="a3"/>
    <w:uiPriority w:val="99"/>
    <w:semiHidden/>
    <w:unhideWhenUsed/>
    <w:rsid w:val="001C7B1E"/>
    <w:pPr>
      <w:ind w:left="720"/>
    </w:pPr>
  </w:style>
  <w:style w:type="paragraph" w:styleId="affff8">
    <w:name w:val="Note Heading"/>
    <w:basedOn w:val="a3"/>
    <w:next w:val="a3"/>
    <w:link w:val="affff9"/>
    <w:uiPriority w:val="99"/>
    <w:semiHidden/>
    <w:unhideWhenUsed/>
    <w:rsid w:val="001C7B1E"/>
  </w:style>
  <w:style w:type="character" w:customStyle="1" w:styleId="affff9">
    <w:name w:val="Заголовок записки Знак"/>
    <w:basedOn w:val="a4"/>
    <w:link w:val="affff8"/>
    <w:uiPriority w:val="99"/>
    <w:semiHidden/>
    <w:rsid w:val="001C7B1E"/>
    <w:rPr>
      <w:rFonts w:ascii="Calibri" w:hAnsi="Calibri" w:cs="Calibri"/>
    </w:rPr>
  </w:style>
  <w:style w:type="table" w:styleId="affffa">
    <w:name w:val="Table Contemporary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b">
    <w:name w:val="Light List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3">
    <w:name w:val="Light List Accent 1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3">
    <w:name w:val="Light List Accent 2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3">
    <w:name w:val="Light List Accent 3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3">
    <w:name w:val="Light List Accent 4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3">
    <w:name w:val="Light List Accent 5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3">
    <w:name w:val="Light List Accent 6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c">
    <w:name w:val="Light Shading"/>
    <w:basedOn w:val="a5"/>
    <w:uiPriority w:val="60"/>
    <w:semiHidden/>
    <w:unhideWhenUsed/>
    <w:rsid w:val="001C7B1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4">
    <w:name w:val="Light Shading Accent 1"/>
    <w:basedOn w:val="a5"/>
    <w:uiPriority w:val="60"/>
    <w:semiHidden/>
    <w:unhideWhenUsed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4">
    <w:name w:val="Light Shading Accent 2"/>
    <w:basedOn w:val="a5"/>
    <w:uiPriority w:val="60"/>
    <w:semiHidden/>
    <w:unhideWhenUsed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4">
    <w:name w:val="Light Shading Accent 3"/>
    <w:basedOn w:val="a5"/>
    <w:uiPriority w:val="60"/>
    <w:semiHidden/>
    <w:unhideWhenUsed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4">
    <w:name w:val="Light Shading Accent 4"/>
    <w:basedOn w:val="a5"/>
    <w:uiPriority w:val="60"/>
    <w:semiHidden/>
    <w:unhideWhenUsed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4">
    <w:name w:val="Light Shading Accent 5"/>
    <w:basedOn w:val="a5"/>
    <w:uiPriority w:val="60"/>
    <w:semiHidden/>
    <w:unhideWhenUsed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4">
    <w:name w:val="Light Shading Accent 6"/>
    <w:basedOn w:val="a5"/>
    <w:uiPriority w:val="60"/>
    <w:semiHidden/>
    <w:unhideWhenUsed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d">
    <w:name w:val="Light Grid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5">
    <w:name w:val="Light Grid Accent 1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5">
    <w:name w:val="Light Grid Accent 2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5">
    <w:name w:val="Light Grid Accent 3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5">
    <w:name w:val="Light Grid Accent 4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5">
    <w:name w:val="Light Grid Accent 5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5">
    <w:name w:val="Light Grid Accent 6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e">
    <w:name w:val="Dark List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6">
    <w:name w:val="Dark List Accent 1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6">
    <w:name w:val="Dark List Accent 2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6">
    <w:name w:val="Dark List Accent 3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6">
    <w:name w:val="Dark List Accent 4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6">
    <w:name w:val="Dark List Accent 5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6">
    <w:name w:val="Dark List Accent 6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-17">
    <w:name w:val="List Table 1 Light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120">
    <w:name w:val="List Table 1 Light Accent 2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130">
    <w:name w:val="List Table 1 Light Accent 3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140">
    <w:name w:val="List Table 1 Light Accent 4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150">
    <w:name w:val="List Table 1 Light Accent 5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160">
    <w:name w:val="List Table 1 Light Accent 6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27">
    <w:name w:val="List Table 2"/>
    <w:basedOn w:val="a5"/>
    <w:uiPriority w:val="47"/>
    <w:rsid w:val="001C7B1E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List Table 2 Accent 1"/>
    <w:basedOn w:val="a5"/>
    <w:uiPriority w:val="47"/>
    <w:rsid w:val="001C7B1E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0">
    <w:name w:val="List Table 2 Accent 2"/>
    <w:basedOn w:val="a5"/>
    <w:uiPriority w:val="47"/>
    <w:rsid w:val="001C7B1E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0">
    <w:name w:val="List Table 2 Accent 3"/>
    <w:basedOn w:val="a5"/>
    <w:uiPriority w:val="47"/>
    <w:rsid w:val="001C7B1E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0">
    <w:name w:val="List Table 2 Accent 4"/>
    <w:basedOn w:val="a5"/>
    <w:uiPriority w:val="47"/>
    <w:rsid w:val="001C7B1E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0">
    <w:name w:val="List Table 2 Accent 5"/>
    <w:basedOn w:val="a5"/>
    <w:uiPriority w:val="47"/>
    <w:rsid w:val="001C7B1E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0">
    <w:name w:val="List Table 2 Accent 6"/>
    <w:basedOn w:val="a5"/>
    <w:uiPriority w:val="47"/>
    <w:rsid w:val="001C7B1E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7">
    <w:name w:val="List Table 3"/>
    <w:basedOn w:val="a5"/>
    <w:uiPriority w:val="48"/>
    <w:rsid w:val="001C7B1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0">
    <w:name w:val="List Table 3 Accent 1"/>
    <w:basedOn w:val="a5"/>
    <w:uiPriority w:val="48"/>
    <w:rsid w:val="001C7B1E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-320">
    <w:name w:val="List Table 3 Accent 2"/>
    <w:basedOn w:val="a5"/>
    <w:uiPriority w:val="48"/>
    <w:rsid w:val="001C7B1E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-330">
    <w:name w:val="List Table 3 Accent 3"/>
    <w:basedOn w:val="a5"/>
    <w:uiPriority w:val="48"/>
    <w:rsid w:val="001C7B1E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-340">
    <w:name w:val="List Table 3 Accent 4"/>
    <w:basedOn w:val="a5"/>
    <w:uiPriority w:val="48"/>
    <w:rsid w:val="001C7B1E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-350">
    <w:name w:val="List Table 3 Accent 5"/>
    <w:basedOn w:val="a5"/>
    <w:uiPriority w:val="48"/>
    <w:rsid w:val="001C7B1E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-360">
    <w:name w:val="List Table 3 Accent 6"/>
    <w:basedOn w:val="a5"/>
    <w:uiPriority w:val="48"/>
    <w:rsid w:val="001C7B1E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-47">
    <w:name w:val="List Table 4"/>
    <w:basedOn w:val="a5"/>
    <w:uiPriority w:val="49"/>
    <w:rsid w:val="001C7B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List Table 4 Accent 1"/>
    <w:basedOn w:val="a5"/>
    <w:uiPriority w:val="49"/>
    <w:rsid w:val="001C7B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0">
    <w:name w:val="List Table 4 Accent 2"/>
    <w:basedOn w:val="a5"/>
    <w:uiPriority w:val="49"/>
    <w:rsid w:val="001C7B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0">
    <w:name w:val="List Table 4 Accent 3"/>
    <w:basedOn w:val="a5"/>
    <w:uiPriority w:val="49"/>
    <w:rsid w:val="001C7B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0">
    <w:name w:val="List Table 4 Accent 4"/>
    <w:basedOn w:val="a5"/>
    <w:uiPriority w:val="49"/>
    <w:rsid w:val="001C7B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0">
    <w:name w:val="List Table 4 Accent 5"/>
    <w:basedOn w:val="a5"/>
    <w:uiPriority w:val="49"/>
    <w:rsid w:val="001C7B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0">
    <w:name w:val="List Table 4 Accent 6"/>
    <w:basedOn w:val="a5"/>
    <w:uiPriority w:val="49"/>
    <w:rsid w:val="001C7B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7">
    <w:name w:val="List Table 5 Dark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0">
    <w:name w:val="List Table 5 Dark Accent 2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0">
    <w:name w:val="List Table 5 Dark Accent 3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7">
    <w:name w:val="List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List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0">
    <w:name w:val="List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0">
    <w:name w:val="List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0">
    <w:name w:val="List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0">
    <w:name w:val="List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0">
    <w:name w:val="List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0">
    <w:name w:val="List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">
    <w:name w:val="E-mail Signature"/>
    <w:basedOn w:val="a3"/>
    <w:link w:val="afffff0"/>
    <w:uiPriority w:val="99"/>
    <w:semiHidden/>
    <w:unhideWhenUsed/>
    <w:rsid w:val="001C7B1E"/>
  </w:style>
  <w:style w:type="character" w:customStyle="1" w:styleId="afffff0">
    <w:name w:val="Электронная подпись Знак"/>
    <w:basedOn w:val="a4"/>
    <w:link w:val="afffff"/>
    <w:uiPriority w:val="99"/>
    <w:semiHidden/>
    <w:rsid w:val="001C7B1E"/>
    <w:rPr>
      <w:rFonts w:ascii="Calibri" w:hAnsi="Calibri" w:cs="Calibri"/>
    </w:rPr>
  </w:style>
  <w:style w:type="paragraph" w:styleId="afffff1">
    <w:name w:val="Salutation"/>
    <w:basedOn w:val="a3"/>
    <w:next w:val="a3"/>
    <w:link w:val="afffff2"/>
    <w:uiPriority w:val="99"/>
    <w:semiHidden/>
    <w:unhideWhenUsed/>
    <w:rsid w:val="001C7B1E"/>
  </w:style>
  <w:style w:type="character" w:customStyle="1" w:styleId="afffff2">
    <w:name w:val="Приветствие Знак"/>
    <w:basedOn w:val="a4"/>
    <w:link w:val="afffff1"/>
    <w:uiPriority w:val="99"/>
    <w:semiHidden/>
    <w:rsid w:val="001C7B1E"/>
    <w:rPr>
      <w:rFonts w:ascii="Calibri" w:hAnsi="Calibri" w:cs="Calibri"/>
    </w:rPr>
  </w:style>
  <w:style w:type="table" w:styleId="18">
    <w:name w:val="Table Column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3">
    <w:name w:val="Signature"/>
    <w:basedOn w:val="a3"/>
    <w:link w:val="afffff4"/>
    <w:uiPriority w:val="99"/>
    <w:semiHidden/>
    <w:unhideWhenUsed/>
    <w:rsid w:val="001C7B1E"/>
    <w:pPr>
      <w:ind w:left="4320"/>
    </w:pPr>
  </w:style>
  <w:style w:type="character" w:customStyle="1" w:styleId="afffff4">
    <w:name w:val="Подпись Знак"/>
    <w:basedOn w:val="a4"/>
    <w:link w:val="afffff3"/>
    <w:uiPriority w:val="99"/>
    <w:semiHidden/>
    <w:rsid w:val="001C7B1E"/>
    <w:rPr>
      <w:rFonts w:ascii="Calibri" w:hAnsi="Calibri" w:cs="Calibri"/>
    </w:rPr>
  </w:style>
  <w:style w:type="table" w:styleId="19">
    <w:name w:val="Table Simp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ubt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b">
    <w:name w:val="index 1"/>
    <w:basedOn w:val="a3"/>
    <w:next w:val="a3"/>
    <w:autoRedefine/>
    <w:uiPriority w:val="99"/>
    <w:semiHidden/>
    <w:unhideWhenUsed/>
    <w:rsid w:val="001C7B1E"/>
    <w:pPr>
      <w:ind w:left="220" w:hanging="220"/>
    </w:pPr>
  </w:style>
  <w:style w:type="paragraph" w:styleId="2f8">
    <w:name w:val="index 2"/>
    <w:basedOn w:val="a3"/>
    <w:next w:val="a3"/>
    <w:autoRedefine/>
    <w:uiPriority w:val="99"/>
    <w:semiHidden/>
    <w:unhideWhenUsed/>
    <w:rsid w:val="001C7B1E"/>
    <w:pPr>
      <w:ind w:left="440" w:hanging="220"/>
    </w:pPr>
  </w:style>
  <w:style w:type="paragraph" w:styleId="3f0">
    <w:name w:val="index 3"/>
    <w:basedOn w:val="a3"/>
    <w:next w:val="a3"/>
    <w:autoRedefine/>
    <w:uiPriority w:val="99"/>
    <w:semiHidden/>
    <w:unhideWhenUsed/>
    <w:rsid w:val="001C7B1E"/>
    <w:pPr>
      <w:ind w:left="660" w:hanging="220"/>
    </w:pPr>
  </w:style>
  <w:style w:type="paragraph" w:styleId="49">
    <w:name w:val="index 4"/>
    <w:basedOn w:val="a3"/>
    <w:next w:val="a3"/>
    <w:autoRedefine/>
    <w:uiPriority w:val="99"/>
    <w:semiHidden/>
    <w:unhideWhenUsed/>
    <w:rsid w:val="001C7B1E"/>
    <w:pPr>
      <w:ind w:left="880" w:hanging="220"/>
    </w:pPr>
  </w:style>
  <w:style w:type="paragraph" w:styleId="58">
    <w:name w:val="index 5"/>
    <w:basedOn w:val="a3"/>
    <w:next w:val="a3"/>
    <w:autoRedefine/>
    <w:uiPriority w:val="99"/>
    <w:semiHidden/>
    <w:unhideWhenUsed/>
    <w:rsid w:val="001C7B1E"/>
    <w:pPr>
      <w:ind w:left="1100" w:hanging="220"/>
    </w:pPr>
  </w:style>
  <w:style w:type="paragraph" w:styleId="62">
    <w:name w:val="index 6"/>
    <w:basedOn w:val="a3"/>
    <w:next w:val="a3"/>
    <w:autoRedefine/>
    <w:uiPriority w:val="99"/>
    <w:semiHidden/>
    <w:unhideWhenUsed/>
    <w:rsid w:val="001C7B1E"/>
    <w:pPr>
      <w:ind w:left="1320" w:hanging="220"/>
    </w:pPr>
  </w:style>
  <w:style w:type="paragraph" w:styleId="72">
    <w:name w:val="index 7"/>
    <w:basedOn w:val="a3"/>
    <w:next w:val="a3"/>
    <w:autoRedefine/>
    <w:uiPriority w:val="99"/>
    <w:semiHidden/>
    <w:unhideWhenUsed/>
    <w:rsid w:val="001C7B1E"/>
    <w:pPr>
      <w:ind w:left="1540" w:hanging="220"/>
    </w:pPr>
  </w:style>
  <w:style w:type="paragraph" w:styleId="82">
    <w:name w:val="index 8"/>
    <w:basedOn w:val="a3"/>
    <w:next w:val="a3"/>
    <w:autoRedefine/>
    <w:uiPriority w:val="99"/>
    <w:semiHidden/>
    <w:unhideWhenUsed/>
    <w:rsid w:val="001C7B1E"/>
    <w:pPr>
      <w:ind w:left="1760" w:hanging="220"/>
    </w:pPr>
  </w:style>
  <w:style w:type="paragraph" w:styleId="92">
    <w:name w:val="index 9"/>
    <w:basedOn w:val="a3"/>
    <w:next w:val="a3"/>
    <w:autoRedefine/>
    <w:uiPriority w:val="99"/>
    <w:semiHidden/>
    <w:unhideWhenUsed/>
    <w:rsid w:val="001C7B1E"/>
    <w:pPr>
      <w:ind w:left="1980" w:hanging="220"/>
    </w:pPr>
  </w:style>
  <w:style w:type="paragraph" w:styleId="afffff5">
    <w:name w:val="index heading"/>
    <w:basedOn w:val="a3"/>
    <w:next w:val="1b"/>
    <w:uiPriority w:val="99"/>
    <w:semiHidden/>
    <w:unhideWhenUsed/>
    <w:rsid w:val="001C7B1E"/>
    <w:rPr>
      <w:rFonts w:ascii="Corbel" w:eastAsiaTheme="majorEastAsia" w:hAnsi="Corbel" w:cstheme="majorBidi"/>
      <w:b/>
      <w:bCs/>
    </w:rPr>
  </w:style>
  <w:style w:type="paragraph" w:styleId="afffff6">
    <w:name w:val="Plain Text"/>
    <w:basedOn w:val="a3"/>
    <w:link w:val="afffff7"/>
    <w:uiPriority w:val="99"/>
    <w:semiHidden/>
    <w:unhideWhenUsed/>
    <w:rsid w:val="001C7B1E"/>
    <w:rPr>
      <w:rFonts w:ascii="Consolas" w:hAnsi="Consolas"/>
      <w:sz w:val="21"/>
      <w:szCs w:val="21"/>
    </w:rPr>
  </w:style>
  <w:style w:type="character" w:customStyle="1" w:styleId="afffff7">
    <w:name w:val="Текст Знак"/>
    <w:basedOn w:val="a4"/>
    <w:link w:val="afffff6"/>
    <w:uiPriority w:val="99"/>
    <w:semiHidden/>
    <w:rsid w:val="001C7B1E"/>
    <w:rPr>
      <w:rFonts w:ascii="Consolas" w:hAnsi="Consolas" w:cs="Calibri"/>
      <w:sz w:val="21"/>
      <w:szCs w:val="21"/>
    </w:rPr>
  </w:style>
  <w:style w:type="paragraph" w:styleId="afffff8">
    <w:name w:val="Closing"/>
    <w:basedOn w:val="a3"/>
    <w:link w:val="afffff9"/>
    <w:uiPriority w:val="99"/>
    <w:semiHidden/>
    <w:unhideWhenUsed/>
    <w:rsid w:val="001C7B1E"/>
    <w:pPr>
      <w:ind w:left="4320"/>
    </w:pPr>
  </w:style>
  <w:style w:type="character" w:customStyle="1" w:styleId="afffff9">
    <w:name w:val="Прощание Знак"/>
    <w:basedOn w:val="a4"/>
    <w:link w:val="afffff8"/>
    <w:uiPriority w:val="99"/>
    <w:semiHidden/>
    <w:rsid w:val="001C7B1E"/>
    <w:rPr>
      <w:rFonts w:ascii="Calibri" w:hAnsi="Calibri" w:cs="Calibri"/>
    </w:rPr>
  </w:style>
  <w:style w:type="table" w:styleId="1c">
    <w:name w:val="Table Grid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Grid Table Light"/>
    <w:basedOn w:val="a5"/>
    <w:uiPriority w:val="40"/>
    <w:rsid w:val="001C7B1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8">
    <w:name w:val="Grid Table 1 Light"/>
    <w:basedOn w:val="a5"/>
    <w:uiPriority w:val="46"/>
    <w:rsid w:val="001C7B1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1">
    <w:name w:val="Grid Table 1 Light Accent 1"/>
    <w:basedOn w:val="a5"/>
    <w:uiPriority w:val="46"/>
    <w:rsid w:val="001C7B1E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1">
    <w:name w:val="Grid Table 1 Light Accent 2"/>
    <w:basedOn w:val="a5"/>
    <w:uiPriority w:val="46"/>
    <w:rsid w:val="001C7B1E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1">
    <w:name w:val="Grid Table 1 Light Accent 3"/>
    <w:basedOn w:val="a5"/>
    <w:uiPriority w:val="46"/>
    <w:rsid w:val="001C7B1E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1">
    <w:name w:val="Grid Table 1 Light Accent 4"/>
    <w:basedOn w:val="a5"/>
    <w:uiPriority w:val="46"/>
    <w:rsid w:val="001C7B1E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1">
    <w:name w:val="Grid Table 1 Light Accent 5"/>
    <w:basedOn w:val="a5"/>
    <w:uiPriority w:val="46"/>
    <w:rsid w:val="001C7B1E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1">
    <w:name w:val="Grid Table 1 Light Accent 6"/>
    <w:basedOn w:val="a5"/>
    <w:uiPriority w:val="46"/>
    <w:rsid w:val="001C7B1E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8">
    <w:name w:val="Grid Table 2"/>
    <w:basedOn w:val="a5"/>
    <w:uiPriority w:val="47"/>
    <w:rsid w:val="001C7B1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Grid Table 2 Accent 1"/>
    <w:basedOn w:val="a5"/>
    <w:uiPriority w:val="47"/>
    <w:rsid w:val="001C7B1E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1">
    <w:name w:val="Grid Table 2 Accent 2"/>
    <w:basedOn w:val="a5"/>
    <w:uiPriority w:val="47"/>
    <w:rsid w:val="001C7B1E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1">
    <w:name w:val="Grid Table 2 Accent 3"/>
    <w:basedOn w:val="a5"/>
    <w:uiPriority w:val="47"/>
    <w:rsid w:val="001C7B1E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1">
    <w:name w:val="Grid Table 2 Accent 4"/>
    <w:basedOn w:val="a5"/>
    <w:uiPriority w:val="47"/>
    <w:rsid w:val="001C7B1E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1">
    <w:name w:val="Grid Table 2 Accent 5"/>
    <w:basedOn w:val="a5"/>
    <w:uiPriority w:val="47"/>
    <w:rsid w:val="001C7B1E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1">
    <w:name w:val="Grid Table 2 Accent 6"/>
    <w:basedOn w:val="a5"/>
    <w:uiPriority w:val="47"/>
    <w:rsid w:val="001C7B1E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8">
    <w:name w:val="Grid Table 3"/>
    <w:basedOn w:val="a5"/>
    <w:uiPriority w:val="48"/>
    <w:rsid w:val="001C7B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1">
    <w:name w:val="Grid Table 3 Accent 1"/>
    <w:basedOn w:val="a5"/>
    <w:uiPriority w:val="48"/>
    <w:rsid w:val="001C7B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321">
    <w:name w:val="Grid Table 3 Accent 2"/>
    <w:basedOn w:val="a5"/>
    <w:uiPriority w:val="48"/>
    <w:rsid w:val="001C7B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331">
    <w:name w:val="Grid Table 3 Accent 3"/>
    <w:basedOn w:val="a5"/>
    <w:uiPriority w:val="48"/>
    <w:rsid w:val="001C7B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341">
    <w:name w:val="Grid Table 3 Accent 4"/>
    <w:basedOn w:val="a5"/>
    <w:uiPriority w:val="48"/>
    <w:rsid w:val="001C7B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351">
    <w:name w:val="Grid Table 3 Accent 5"/>
    <w:basedOn w:val="a5"/>
    <w:uiPriority w:val="48"/>
    <w:rsid w:val="001C7B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361">
    <w:name w:val="Grid Table 3 Accent 6"/>
    <w:basedOn w:val="a5"/>
    <w:uiPriority w:val="48"/>
    <w:rsid w:val="001C7B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48">
    <w:name w:val="Grid Table 4"/>
    <w:basedOn w:val="a5"/>
    <w:uiPriority w:val="49"/>
    <w:rsid w:val="001C7B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Grid Table 4 Accent 1"/>
    <w:basedOn w:val="a5"/>
    <w:uiPriority w:val="49"/>
    <w:rsid w:val="001C7B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1">
    <w:name w:val="Grid Table 4 Accent 2"/>
    <w:basedOn w:val="a5"/>
    <w:uiPriority w:val="49"/>
    <w:rsid w:val="001C7B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1">
    <w:name w:val="Grid Table 4 Accent 3"/>
    <w:basedOn w:val="a5"/>
    <w:uiPriority w:val="49"/>
    <w:rsid w:val="001C7B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1">
    <w:name w:val="Grid Table 4 Accent 4"/>
    <w:basedOn w:val="a5"/>
    <w:uiPriority w:val="49"/>
    <w:rsid w:val="001C7B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1">
    <w:name w:val="Grid Table 4 Accent 5"/>
    <w:basedOn w:val="a5"/>
    <w:uiPriority w:val="49"/>
    <w:rsid w:val="001C7B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1">
    <w:name w:val="Grid Table 4 Accent 6"/>
    <w:basedOn w:val="a5"/>
    <w:uiPriority w:val="49"/>
    <w:rsid w:val="001C7B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8">
    <w:name w:val="Grid Table 5 Dark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1">
    <w:name w:val="Grid Table 5 Dark Accent 1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-521">
    <w:name w:val="Grid Table 5 Dark Accent 2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-531">
    <w:name w:val="Grid Table 5 Dark Accent 3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-541">
    <w:name w:val="Grid Table 5 Dark Accent 4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-551">
    <w:name w:val="Grid Table 5 Dark Accent 5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-561">
    <w:name w:val="Grid Table 5 Dark Accent 6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-68">
    <w:name w:val="Grid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Grid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1">
    <w:name w:val="Grid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1">
    <w:name w:val="Grid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1">
    <w:name w:val="Grid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1">
    <w:name w:val="Grid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1">
    <w:name w:val="Grid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7">
    <w:name w:val="Grid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0">
    <w:name w:val="Grid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720">
    <w:name w:val="Grid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730">
    <w:name w:val="Grid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740">
    <w:name w:val="Grid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750">
    <w:name w:val="Grid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760">
    <w:name w:val="Grid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19">
    <w:name w:val="Table Web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9">
    <w:name w:val="Table Web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9">
    <w:name w:val="Table Web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b">
    <w:name w:val="foot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fffc">
    <w:name w:val="footnote text"/>
    <w:basedOn w:val="a3"/>
    <w:link w:val="afffffd"/>
    <w:uiPriority w:val="99"/>
    <w:semiHidden/>
    <w:unhideWhenUsed/>
    <w:rsid w:val="001C7B1E"/>
    <w:rPr>
      <w:sz w:val="20"/>
      <w:szCs w:val="20"/>
    </w:rPr>
  </w:style>
  <w:style w:type="character" w:customStyle="1" w:styleId="afffffd">
    <w:name w:val="Текст сноски Знак"/>
    <w:basedOn w:val="a4"/>
    <w:link w:val="afffffc"/>
    <w:uiPriority w:val="99"/>
    <w:semiHidden/>
    <w:rsid w:val="001C7B1E"/>
    <w:rPr>
      <w:rFonts w:ascii="Calibri" w:hAnsi="Calibri" w:cs="Calibri"/>
      <w:sz w:val="20"/>
      <w:szCs w:val="20"/>
    </w:rPr>
  </w:style>
  <w:style w:type="character" w:styleId="afffffe">
    <w:name w:val="line number"/>
    <w:basedOn w:val="a4"/>
    <w:uiPriority w:val="99"/>
    <w:semiHidden/>
    <w:unhideWhenUsed/>
    <w:rsid w:val="001C7B1E"/>
    <w:rPr>
      <w:rFonts w:ascii="Calibri" w:hAnsi="Calibri" w:cs="Calibri"/>
    </w:rPr>
  </w:style>
  <w:style w:type="table" w:styleId="1d">
    <w:name w:val="Table 3D effect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Table Theme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0">
    <w:name w:val="FollowedHyperlink"/>
    <w:basedOn w:val="a4"/>
    <w:uiPriority w:val="99"/>
    <w:semiHidden/>
    <w:unhideWhenUsed/>
    <w:rsid w:val="001C7B1E"/>
    <w:rPr>
      <w:rFonts w:ascii="Calibri" w:hAnsi="Calibri" w:cs="Calibri"/>
      <w:color w:val="954F72" w:themeColor="followedHyperlink"/>
      <w:u w:val="single"/>
    </w:rPr>
  </w:style>
  <w:style w:type="character" w:styleId="affffff1">
    <w:name w:val="Hyperlink"/>
    <w:basedOn w:val="a4"/>
    <w:uiPriority w:val="99"/>
    <w:semiHidden/>
    <w:unhideWhenUsed/>
    <w:rsid w:val="001C7B1E"/>
    <w:rPr>
      <w:rFonts w:ascii="Calibri" w:hAnsi="Calibri" w:cs="Calibri"/>
      <w:color w:val="0563C1" w:themeColor="hyperlink"/>
      <w:u w:val="single"/>
    </w:rPr>
  </w:style>
  <w:style w:type="character" w:styleId="affffff2">
    <w:name w:val="page number"/>
    <w:basedOn w:val="a4"/>
    <w:uiPriority w:val="99"/>
    <w:semiHidden/>
    <w:unhideWhenUsed/>
    <w:rsid w:val="001C7B1E"/>
    <w:rPr>
      <w:rFonts w:ascii="Calibri" w:hAnsi="Calibri" w:cs="Calibri"/>
    </w:rPr>
  </w:style>
  <w:style w:type="paragraph" w:styleId="affffff3">
    <w:name w:val="caption"/>
    <w:basedOn w:val="a3"/>
    <w:next w:val="a3"/>
    <w:uiPriority w:val="35"/>
    <w:semiHidden/>
    <w:unhideWhenUsed/>
    <w:qFormat/>
    <w:rsid w:val="001C7B1E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5;&#1072;&#1087;&#1072;\AppData\Roaming\Microsoft\&#1064;&#1072;&#1073;&#1083;&#1086;&#1085;&#1099;\&#1056;&#1077;&#1079;&#1102;&#1084;&#1077;%20&#1057;&#1080;&#1085;&#1080;&#1077;%20&#1089;&#1092;&#1077;&#1088;&#1099;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Резюме Синие сферы</Template>
  <TotalTime>0</TotalTime>
  <Pages>1</Pages>
  <Words>109</Words>
  <Characters>625</Characters>
  <Application>Microsoft Office Word</Application>
  <DocSecurity>0</DocSecurity>
  <Lines>5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2023-02-10T08:00:00Z</dcterms:created>
  <dcterms:modified xsi:type="dcterms:W3CDTF">2023-02-10T08:10:00Z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